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B02" w:rsidRDefault="00206502" w:rsidP="00683F14">
      <w:pPr>
        <w:pStyle w:val="PartNumber"/>
        <w:spacing w:after="0"/>
        <w:ind w:left="2160" w:hanging="2160"/>
      </w:pPr>
      <w:r>
        <w:t>Part Number(s):</w:t>
      </w:r>
      <w:r>
        <w:tab/>
      </w:r>
    </w:p>
    <w:p w:rsidR="00683F14" w:rsidRDefault="00206502" w:rsidP="00206502">
      <w:r>
        <w:br w:type="column"/>
      </w:r>
      <w:r w:rsidR="00683F14" w:rsidRPr="00683F14">
        <w:rPr>
          <w:b/>
        </w:rPr>
        <w:lastRenderedPageBreak/>
        <w:t>Hood, Fenders &amp; Mirror Backs</w:t>
      </w:r>
      <w:r w:rsidR="00683F14">
        <w:t xml:space="preserve"> (if necessary)</w:t>
      </w:r>
    </w:p>
    <w:p w:rsidR="00206502" w:rsidRDefault="00206502" w:rsidP="00206502">
      <w:pPr>
        <w:rPr>
          <w:bCs/>
        </w:rPr>
      </w:pPr>
    </w:p>
    <w:p w:rsidR="007906C9" w:rsidRDefault="007906C9" w:rsidP="00206502">
      <w:pPr>
        <w:rPr>
          <w:bCs/>
        </w:rPr>
      </w:pPr>
    </w:p>
    <w:p w:rsidR="007906C9" w:rsidRDefault="007906C9" w:rsidP="00206502">
      <w:pPr>
        <w:rPr>
          <w:bCs/>
        </w:rPr>
        <w:sectPr w:rsidR="007906C9" w:rsidSect="00AA5DBE">
          <w:headerReference w:type="even" r:id="rId8"/>
          <w:headerReference w:type="default" r:id="rId9"/>
          <w:footerReference w:type="even" r:id="rId10"/>
          <w:footerReference w:type="default" r:id="rId11"/>
          <w:headerReference w:type="first" r:id="rId12"/>
          <w:footerReference w:type="first" r:id="rId13"/>
          <w:pgSz w:w="12240" w:h="15840" w:code="1"/>
          <w:pgMar w:top="1296" w:right="1008" w:bottom="936" w:left="1008" w:header="576" w:footer="720" w:gutter="0"/>
          <w:cols w:num="2" w:space="288"/>
          <w:docGrid w:linePitch="360"/>
        </w:sectPr>
      </w:pPr>
    </w:p>
    <w:p w:rsidR="00206502" w:rsidRDefault="00206502" w:rsidP="00206502">
      <w:pPr>
        <w:pStyle w:val="PrepTitle"/>
      </w:pPr>
      <w:r>
        <w:lastRenderedPageBreak/>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206502">
        <w:tc>
          <w:tcPr>
            <w:tcW w:w="792" w:type="dxa"/>
            <w:tcBorders>
              <w:top w:val="single" w:sz="12" w:space="0" w:color="auto"/>
              <w:left w:val="single" w:sz="12" w:space="0" w:color="auto"/>
              <w:bottom w:val="single" w:sz="6" w:space="0" w:color="auto"/>
            </w:tcBorders>
          </w:tcPr>
          <w:p w:rsidR="00206502" w:rsidRDefault="00206502" w:rsidP="001E3ADC">
            <w:pPr>
              <w:pStyle w:val="PrepText"/>
              <w:rPr>
                <w:bCs/>
              </w:rPr>
            </w:pPr>
            <w:r>
              <w:t>Item #</w:t>
            </w:r>
          </w:p>
        </w:tc>
        <w:tc>
          <w:tcPr>
            <w:tcW w:w="1440" w:type="dxa"/>
            <w:tcBorders>
              <w:top w:val="single" w:sz="12" w:space="0" w:color="auto"/>
              <w:bottom w:val="single" w:sz="6" w:space="0" w:color="auto"/>
            </w:tcBorders>
          </w:tcPr>
          <w:p w:rsidR="00206502" w:rsidRDefault="00206502" w:rsidP="001E3ADC">
            <w:pPr>
              <w:pStyle w:val="PrepText"/>
            </w:pPr>
            <w:r>
              <w:t>Quantity Reqd.</w:t>
            </w:r>
          </w:p>
        </w:tc>
        <w:tc>
          <w:tcPr>
            <w:tcW w:w="2736" w:type="dxa"/>
            <w:tcBorders>
              <w:top w:val="single" w:sz="12" w:space="0" w:color="auto"/>
              <w:bottom w:val="single" w:sz="6" w:space="0" w:color="auto"/>
              <w:right w:val="single" w:sz="12" w:space="0" w:color="auto"/>
            </w:tcBorders>
          </w:tcPr>
          <w:p w:rsidR="00206502" w:rsidRDefault="00206502" w:rsidP="008C56C3">
            <w:pPr>
              <w:pStyle w:val="PrepText"/>
              <w:rPr>
                <w:bCs/>
              </w:rPr>
            </w:pPr>
            <w:r>
              <w:t>Description</w:t>
            </w:r>
          </w:p>
        </w:tc>
      </w:tr>
      <w:tr w:rsidR="00206502">
        <w:tc>
          <w:tcPr>
            <w:tcW w:w="792" w:type="dxa"/>
            <w:tcBorders>
              <w:top w:val="single" w:sz="6" w:space="0" w:color="auto"/>
            </w:tcBorders>
          </w:tcPr>
          <w:p w:rsidR="00206502" w:rsidRDefault="00206502" w:rsidP="001E3ADC">
            <w:pPr>
              <w:pStyle w:val="PrepText"/>
              <w:rPr>
                <w:bCs/>
              </w:rPr>
            </w:pPr>
            <w:r>
              <w:rPr>
                <w:bCs/>
              </w:rPr>
              <w:t>1</w:t>
            </w:r>
          </w:p>
        </w:tc>
        <w:tc>
          <w:tcPr>
            <w:tcW w:w="1440" w:type="dxa"/>
            <w:tcBorders>
              <w:top w:val="single" w:sz="6" w:space="0" w:color="auto"/>
            </w:tcBorders>
          </w:tcPr>
          <w:p w:rsidR="00206502" w:rsidRDefault="00206502" w:rsidP="001E3ADC">
            <w:pPr>
              <w:pStyle w:val="PrepText"/>
              <w:rPr>
                <w:bCs/>
              </w:rPr>
            </w:pPr>
            <w:r>
              <w:rPr>
                <w:bCs/>
              </w:rPr>
              <w:t>1</w:t>
            </w:r>
          </w:p>
        </w:tc>
        <w:tc>
          <w:tcPr>
            <w:tcW w:w="2736" w:type="dxa"/>
            <w:tcBorders>
              <w:top w:val="single" w:sz="6" w:space="0" w:color="auto"/>
            </w:tcBorders>
          </w:tcPr>
          <w:p w:rsidR="00206502" w:rsidRDefault="00206502" w:rsidP="001E3ADC">
            <w:pPr>
              <w:pStyle w:val="PrepText"/>
              <w:rPr>
                <w:bCs/>
              </w:rPr>
            </w:pPr>
            <w:r>
              <w:rPr>
                <w:bCs/>
              </w:rPr>
              <w:t>Hood Protective Film</w:t>
            </w:r>
          </w:p>
        </w:tc>
      </w:tr>
      <w:tr w:rsidR="00206502">
        <w:tc>
          <w:tcPr>
            <w:tcW w:w="792" w:type="dxa"/>
          </w:tcPr>
          <w:p w:rsidR="00206502" w:rsidRDefault="00206502" w:rsidP="001E3ADC">
            <w:pPr>
              <w:pStyle w:val="PrepText"/>
              <w:rPr>
                <w:bCs/>
              </w:rPr>
            </w:pPr>
            <w:r>
              <w:rPr>
                <w:bCs/>
              </w:rPr>
              <w:t>2</w:t>
            </w:r>
          </w:p>
        </w:tc>
        <w:tc>
          <w:tcPr>
            <w:tcW w:w="1440" w:type="dxa"/>
          </w:tcPr>
          <w:p w:rsidR="00206502" w:rsidRDefault="00206502" w:rsidP="001E3ADC">
            <w:pPr>
              <w:pStyle w:val="PrepText"/>
              <w:rPr>
                <w:bCs/>
              </w:rPr>
            </w:pPr>
            <w:r>
              <w:rPr>
                <w:bCs/>
              </w:rPr>
              <w:t>1</w:t>
            </w:r>
          </w:p>
        </w:tc>
        <w:tc>
          <w:tcPr>
            <w:tcW w:w="2736" w:type="dxa"/>
          </w:tcPr>
          <w:p w:rsidR="00206502" w:rsidRDefault="00206502" w:rsidP="001E3ADC">
            <w:pPr>
              <w:pStyle w:val="PrepText"/>
              <w:rPr>
                <w:bCs/>
              </w:rPr>
            </w:pPr>
            <w:r>
              <w:rPr>
                <w:bCs/>
              </w:rPr>
              <w:t>Front Fender Protective Film (DS)</w:t>
            </w:r>
          </w:p>
        </w:tc>
      </w:tr>
      <w:tr w:rsidR="00206502">
        <w:tc>
          <w:tcPr>
            <w:tcW w:w="792" w:type="dxa"/>
          </w:tcPr>
          <w:p w:rsidR="00206502" w:rsidRDefault="00206502" w:rsidP="001E3ADC">
            <w:pPr>
              <w:pStyle w:val="PrepText"/>
              <w:rPr>
                <w:bCs/>
              </w:rPr>
            </w:pPr>
            <w:r>
              <w:rPr>
                <w:bCs/>
              </w:rPr>
              <w:t>3</w:t>
            </w:r>
          </w:p>
        </w:tc>
        <w:tc>
          <w:tcPr>
            <w:tcW w:w="1440" w:type="dxa"/>
          </w:tcPr>
          <w:p w:rsidR="00206502" w:rsidRDefault="00206502" w:rsidP="001E3ADC">
            <w:pPr>
              <w:pStyle w:val="PrepText"/>
              <w:rPr>
                <w:bCs/>
              </w:rPr>
            </w:pPr>
            <w:r>
              <w:rPr>
                <w:bCs/>
              </w:rPr>
              <w:t>1</w:t>
            </w:r>
          </w:p>
        </w:tc>
        <w:tc>
          <w:tcPr>
            <w:tcW w:w="2736" w:type="dxa"/>
          </w:tcPr>
          <w:p w:rsidR="00206502" w:rsidRDefault="00206502" w:rsidP="001E3ADC">
            <w:pPr>
              <w:pStyle w:val="PrepText"/>
              <w:rPr>
                <w:bCs/>
              </w:rPr>
            </w:pPr>
            <w:r>
              <w:rPr>
                <w:bCs/>
              </w:rPr>
              <w:t>Front Fender Protective Film (PS)</w:t>
            </w:r>
          </w:p>
        </w:tc>
      </w:tr>
      <w:tr w:rsidR="001A756B">
        <w:tc>
          <w:tcPr>
            <w:tcW w:w="792" w:type="dxa"/>
          </w:tcPr>
          <w:p w:rsidR="001A756B" w:rsidRDefault="001A756B" w:rsidP="001E3ADC">
            <w:pPr>
              <w:pStyle w:val="PrepText"/>
              <w:rPr>
                <w:bCs/>
              </w:rPr>
            </w:pPr>
            <w:r>
              <w:rPr>
                <w:bCs/>
              </w:rPr>
              <w:t>4</w:t>
            </w:r>
          </w:p>
        </w:tc>
        <w:tc>
          <w:tcPr>
            <w:tcW w:w="1440" w:type="dxa"/>
          </w:tcPr>
          <w:p w:rsidR="001A756B" w:rsidRDefault="001A756B" w:rsidP="001E3ADC">
            <w:pPr>
              <w:pStyle w:val="PrepText"/>
              <w:rPr>
                <w:bCs/>
              </w:rPr>
            </w:pPr>
            <w:r>
              <w:rPr>
                <w:bCs/>
              </w:rPr>
              <w:t>1</w:t>
            </w:r>
          </w:p>
        </w:tc>
        <w:tc>
          <w:tcPr>
            <w:tcW w:w="2736" w:type="dxa"/>
          </w:tcPr>
          <w:p w:rsidR="001A756B" w:rsidRDefault="001A756B" w:rsidP="001A756B">
            <w:pPr>
              <w:pStyle w:val="PrepText"/>
              <w:rPr>
                <w:bCs/>
              </w:rPr>
            </w:pPr>
            <w:r>
              <w:rPr>
                <w:bCs/>
              </w:rPr>
              <w:t>Mirror Protective Film (DS)</w:t>
            </w:r>
          </w:p>
        </w:tc>
      </w:tr>
      <w:tr w:rsidR="001A756B">
        <w:tc>
          <w:tcPr>
            <w:tcW w:w="792" w:type="dxa"/>
          </w:tcPr>
          <w:p w:rsidR="001A756B" w:rsidRDefault="001A756B" w:rsidP="001E3ADC">
            <w:pPr>
              <w:pStyle w:val="PrepText"/>
              <w:rPr>
                <w:bCs/>
              </w:rPr>
            </w:pPr>
            <w:r>
              <w:rPr>
                <w:bCs/>
              </w:rPr>
              <w:t>5</w:t>
            </w:r>
          </w:p>
        </w:tc>
        <w:tc>
          <w:tcPr>
            <w:tcW w:w="1440" w:type="dxa"/>
          </w:tcPr>
          <w:p w:rsidR="001A756B" w:rsidRDefault="001A756B" w:rsidP="001E3ADC">
            <w:pPr>
              <w:pStyle w:val="PrepText"/>
              <w:rPr>
                <w:bCs/>
              </w:rPr>
            </w:pPr>
            <w:r>
              <w:rPr>
                <w:bCs/>
              </w:rPr>
              <w:t>1</w:t>
            </w:r>
          </w:p>
        </w:tc>
        <w:tc>
          <w:tcPr>
            <w:tcW w:w="2736" w:type="dxa"/>
          </w:tcPr>
          <w:p w:rsidR="001A756B" w:rsidRDefault="001A756B" w:rsidP="001E3ADC">
            <w:pPr>
              <w:pStyle w:val="PrepText"/>
              <w:rPr>
                <w:bCs/>
              </w:rPr>
            </w:pPr>
            <w:r>
              <w:rPr>
                <w:bCs/>
              </w:rPr>
              <w:t>Mirror Protective Film (PS)</w:t>
            </w:r>
          </w:p>
        </w:tc>
      </w:tr>
      <w:tr w:rsidR="00206502">
        <w:tc>
          <w:tcPr>
            <w:tcW w:w="792" w:type="dxa"/>
          </w:tcPr>
          <w:p w:rsidR="00206502" w:rsidRDefault="001A756B" w:rsidP="001E3ADC">
            <w:pPr>
              <w:pStyle w:val="PrepText"/>
              <w:rPr>
                <w:bCs/>
              </w:rPr>
            </w:pPr>
            <w:r>
              <w:rPr>
                <w:bCs/>
              </w:rPr>
              <w:t>6</w:t>
            </w:r>
          </w:p>
        </w:tc>
        <w:tc>
          <w:tcPr>
            <w:tcW w:w="1440" w:type="dxa"/>
          </w:tcPr>
          <w:p w:rsidR="00206502" w:rsidRDefault="00206502" w:rsidP="001E3ADC">
            <w:pPr>
              <w:pStyle w:val="PrepText"/>
              <w:rPr>
                <w:bCs/>
              </w:rPr>
            </w:pPr>
            <w:r>
              <w:rPr>
                <w:bCs/>
              </w:rPr>
              <w:t>1</w:t>
            </w:r>
          </w:p>
        </w:tc>
        <w:tc>
          <w:tcPr>
            <w:tcW w:w="2736" w:type="dxa"/>
          </w:tcPr>
          <w:p w:rsidR="00206502" w:rsidRDefault="00206502" w:rsidP="001E3ADC">
            <w:pPr>
              <w:pStyle w:val="PrepText"/>
              <w:rPr>
                <w:bCs/>
              </w:rPr>
            </w:pPr>
            <w:r>
              <w:rPr>
                <w:bCs/>
              </w:rPr>
              <w:t>Care Card</w:t>
            </w:r>
          </w:p>
        </w:tc>
      </w:tr>
    </w:tbl>
    <w:p w:rsidR="00206502" w:rsidRDefault="00206502" w:rsidP="00206502">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206502">
        <w:tc>
          <w:tcPr>
            <w:tcW w:w="792" w:type="dxa"/>
            <w:tcBorders>
              <w:top w:val="single" w:sz="12" w:space="0" w:color="auto"/>
              <w:left w:val="single" w:sz="12" w:space="0" w:color="auto"/>
              <w:bottom w:val="single" w:sz="6" w:space="0" w:color="auto"/>
            </w:tcBorders>
          </w:tcPr>
          <w:p w:rsidR="00206502" w:rsidRDefault="00206502" w:rsidP="001E3ADC">
            <w:pPr>
              <w:pStyle w:val="PrepText"/>
              <w:rPr>
                <w:bCs/>
              </w:rPr>
            </w:pPr>
            <w:r>
              <w:t>Item #</w:t>
            </w:r>
          </w:p>
        </w:tc>
        <w:tc>
          <w:tcPr>
            <w:tcW w:w="1440" w:type="dxa"/>
            <w:tcBorders>
              <w:top w:val="single" w:sz="12" w:space="0" w:color="auto"/>
              <w:bottom w:val="single" w:sz="6" w:space="0" w:color="auto"/>
            </w:tcBorders>
          </w:tcPr>
          <w:p w:rsidR="00206502" w:rsidRDefault="00206502" w:rsidP="001E3ADC">
            <w:pPr>
              <w:pStyle w:val="PrepText"/>
            </w:pPr>
            <w:r>
              <w:t>Quantity Reqd.</w:t>
            </w:r>
          </w:p>
        </w:tc>
        <w:tc>
          <w:tcPr>
            <w:tcW w:w="2736" w:type="dxa"/>
            <w:tcBorders>
              <w:top w:val="single" w:sz="12" w:space="0" w:color="auto"/>
              <w:bottom w:val="single" w:sz="6" w:space="0" w:color="auto"/>
              <w:right w:val="single" w:sz="12" w:space="0" w:color="auto"/>
            </w:tcBorders>
          </w:tcPr>
          <w:p w:rsidR="00206502" w:rsidRDefault="00206502" w:rsidP="001E3ADC">
            <w:pPr>
              <w:pStyle w:val="PrepText"/>
              <w:rPr>
                <w:bCs/>
              </w:rPr>
            </w:pPr>
            <w:r>
              <w:t>Description</w:t>
            </w:r>
          </w:p>
        </w:tc>
      </w:tr>
      <w:tr w:rsidR="00206502">
        <w:tc>
          <w:tcPr>
            <w:tcW w:w="792" w:type="dxa"/>
            <w:tcBorders>
              <w:top w:val="single" w:sz="6" w:space="0" w:color="auto"/>
            </w:tcBorders>
          </w:tcPr>
          <w:p w:rsidR="00206502" w:rsidRDefault="00206502" w:rsidP="001E3ADC">
            <w:pPr>
              <w:pStyle w:val="PrepText"/>
              <w:rPr>
                <w:bCs/>
              </w:rPr>
            </w:pPr>
            <w:r>
              <w:rPr>
                <w:bCs/>
              </w:rPr>
              <w:t>1</w:t>
            </w:r>
          </w:p>
        </w:tc>
        <w:tc>
          <w:tcPr>
            <w:tcW w:w="1440" w:type="dxa"/>
            <w:tcBorders>
              <w:top w:val="single" w:sz="6" w:space="0" w:color="auto"/>
            </w:tcBorders>
          </w:tcPr>
          <w:p w:rsidR="00206502" w:rsidRDefault="00206502" w:rsidP="001E3ADC">
            <w:pPr>
              <w:pStyle w:val="PrepText"/>
              <w:rPr>
                <w:bCs/>
              </w:rPr>
            </w:pPr>
            <w:r>
              <w:rPr>
                <w:bCs/>
              </w:rPr>
              <w:t>None</w:t>
            </w:r>
          </w:p>
        </w:tc>
        <w:tc>
          <w:tcPr>
            <w:tcW w:w="2736" w:type="dxa"/>
            <w:tcBorders>
              <w:top w:val="single" w:sz="6" w:space="0" w:color="auto"/>
            </w:tcBorders>
          </w:tcPr>
          <w:p w:rsidR="00206502" w:rsidRDefault="00206502" w:rsidP="001E3ADC">
            <w:pPr>
              <w:pStyle w:val="PrepText"/>
              <w:rPr>
                <w:bCs/>
              </w:rPr>
            </w:pPr>
          </w:p>
        </w:tc>
      </w:tr>
    </w:tbl>
    <w:p w:rsidR="00206502" w:rsidRDefault="00206502" w:rsidP="00206502">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206502">
        <w:tc>
          <w:tcPr>
            <w:tcW w:w="792" w:type="dxa"/>
            <w:tcBorders>
              <w:top w:val="single" w:sz="12" w:space="0" w:color="auto"/>
              <w:left w:val="single" w:sz="12" w:space="0" w:color="auto"/>
              <w:bottom w:val="single" w:sz="6" w:space="0" w:color="auto"/>
            </w:tcBorders>
          </w:tcPr>
          <w:p w:rsidR="00206502" w:rsidRDefault="00206502" w:rsidP="001E3ADC">
            <w:pPr>
              <w:pStyle w:val="PrepText"/>
              <w:rPr>
                <w:bCs/>
              </w:rPr>
            </w:pPr>
            <w:r>
              <w:t>Item #</w:t>
            </w:r>
          </w:p>
        </w:tc>
        <w:tc>
          <w:tcPr>
            <w:tcW w:w="1440" w:type="dxa"/>
            <w:tcBorders>
              <w:top w:val="single" w:sz="12" w:space="0" w:color="auto"/>
              <w:bottom w:val="single" w:sz="6" w:space="0" w:color="auto"/>
            </w:tcBorders>
          </w:tcPr>
          <w:p w:rsidR="00206502" w:rsidRDefault="00206502" w:rsidP="001E3ADC">
            <w:pPr>
              <w:pStyle w:val="PrepText"/>
            </w:pPr>
            <w:r>
              <w:t>Quantity Reqd.</w:t>
            </w:r>
          </w:p>
        </w:tc>
        <w:tc>
          <w:tcPr>
            <w:tcW w:w="2736" w:type="dxa"/>
            <w:tcBorders>
              <w:top w:val="single" w:sz="12" w:space="0" w:color="auto"/>
              <w:bottom w:val="single" w:sz="6" w:space="0" w:color="auto"/>
              <w:right w:val="single" w:sz="12" w:space="0" w:color="auto"/>
            </w:tcBorders>
          </w:tcPr>
          <w:p w:rsidR="00206502" w:rsidRDefault="00206502" w:rsidP="001E3ADC">
            <w:pPr>
              <w:pStyle w:val="PrepText"/>
              <w:rPr>
                <w:bCs/>
              </w:rPr>
            </w:pPr>
            <w:r>
              <w:t>Description</w:t>
            </w:r>
          </w:p>
        </w:tc>
      </w:tr>
      <w:tr w:rsidR="00206502">
        <w:tc>
          <w:tcPr>
            <w:tcW w:w="792" w:type="dxa"/>
            <w:tcBorders>
              <w:top w:val="single" w:sz="6" w:space="0" w:color="auto"/>
            </w:tcBorders>
          </w:tcPr>
          <w:p w:rsidR="00206502" w:rsidRDefault="00206502" w:rsidP="001E3ADC">
            <w:pPr>
              <w:pStyle w:val="PrepText"/>
              <w:rPr>
                <w:bCs/>
              </w:rPr>
            </w:pPr>
            <w:r>
              <w:rPr>
                <w:bCs/>
              </w:rPr>
              <w:t>1</w:t>
            </w:r>
          </w:p>
        </w:tc>
        <w:tc>
          <w:tcPr>
            <w:tcW w:w="1440" w:type="dxa"/>
            <w:tcBorders>
              <w:top w:val="single" w:sz="6" w:space="0" w:color="auto"/>
            </w:tcBorders>
          </w:tcPr>
          <w:p w:rsidR="00206502" w:rsidRDefault="00206502" w:rsidP="001E3ADC">
            <w:pPr>
              <w:pStyle w:val="PrepText"/>
              <w:rPr>
                <w:bCs/>
              </w:rPr>
            </w:pPr>
            <w:r>
              <w:rPr>
                <w:bCs/>
              </w:rPr>
              <w:t>None</w:t>
            </w:r>
          </w:p>
        </w:tc>
        <w:tc>
          <w:tcPr>
            <w:tcW w:w="2736" w:type="dxa"/>
            <w:tcBorders>
              <w:top w:val="single" w:sz="6" w:space="0" w:color="auto"/>
            </w:tcBorders>
          </w:tcPr>
          <w:p w:rsidR="00206502" w:rsidRDefault="00206502" w:rsidP="001E3ADC">
            <w:pPr>
              <w:pStyle w:val="PrepText"/>
              <w:rPr>
                <w:bCs/>
              </w:rPr>
            </w:pPr>
          </w:p>
        </w:tc>
      </w:tr>
    </w:tbl>
    <w:p w:rsidR="00206502" w:rsidRDefault="00206502" w:rsidP="00206502">
      <w:pPr>
        <w:pStyle w:val="PrepTitle"/>
      </w:pPr>
      <w:r>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381520" w:rsidTr="00DC38A6">
        <w:tc>
          <w:tcPr>
            <w:tcW w:w="2484" w:type="dxa"/>
            <w:tcBorders>
              <w:top w:val="single" w:sz="12" w:space="0" w:color="auto"/>
              <w:left w:val="single" w:sz="12" w:space="0" w:color="auto"/>
              <w:bottom w:val="single" w:sz="6" w:space="0" w:color="auto"/>
            </w:tcBorders>
          </w:tcPr>
          <w:p w:rsidR="00381520" w:rsidRDefault="00381520" w:rsidP="00DC38A6">
            <w:pPr>
              <w:pStyle w:val="ToolsRedTitle"/>
            </w:pPr>
            <w:r>
              <w:t>Personal &amp; Vehicle Protection</w:t>
            </w:r>
          </w:p>
        </w:tc>
        <w:tc>
          <w:tcPr>
            <w:tcW w:w="2484" w:type="dxa"/>
            <w:tcBorders>
              <w:top w:val="single" w:sz="12" w:space="0" w:color="auto"/>
              <w:bottom w:val="single" w:sz="6" w:space="0" w:color="auto"/>
            </w:tcBorders>
          </w:tcPr>
          <w:p w:rsidR="00381520" w:rsidRDefault="00381520" w:rsidP="00DC38A6">
            <w:pPr>
              <w:pStyle w:val="ToolsRedTitle"/>
            </w:pPr>
            <w:r>
              <w:t>Notes</w:t>
            </w:r>
          </w:p>
        </w:tc>
      </w:tr>
      <w:tr w:rsidR="00381520" w:rsidTr="00DC38A6">
        <w:tc>
          <w:tcPr>
            <w:tcW w:w="2484" w:type="dxa"/>
            <w:tcBorders>
              <w:top w:val="single" w:sz="6" w:space="0" w:color="auto"/>
            </w:tcBorders>
          </w:tcPr>
          <w:p w:rsidR="00381520" w:rsidRDefault="00381520" w:rsidP="00DC38A6">
            <w:pPr>
              <w:pStyle w:val="ToolsRedtext"/>
            </w:pPr>
            <w:r>
              <w:t>None</w:t>
            </w:r>
          </w:p>
        </w:tc>
        <w:tc>
          <w:tcPr>
            <w:tcW w:w="2484" w:type="dxa"/>
            <w:tcBorders>
              <w:top w:val="single" w:sz="6" w:space="0" w:color="auto"/>
            </w:tcBorders>
          </w:tcPr>
          <w:p w:rsidR="00381520" w:rsidRDefault="00381520" w:rsidP="00DC38A6">
            <w:pPr>
              <w:pStyle w:val="ToolsRedtext"/>
            </w:pPr>
          </w:p>
        </w:tc>
      </w:tr>
      <w:tr w:rsidR="00381520" w:rsidTr="00DC38A6">
        <w:tc>
          <w:tcPr>
            <w:tcW w:w="2484" w:type="dxa"/>
          </w:tcPr>
          <w:p w:rsidR="00381520" w:rsidRDefault="00381520" w:rsidP="00DC38A6">
            <w:pPr>
              <w:pStyle w:val="ToolsBlackTitle"/>
            </w:pPr>
            <w:r>
              <w:t>Special Tools</w:t>
            </w:r>
          </w:p>
        </w:tc>
        <w:tc>
          <w:tcPr>
            <w:tcW w:w="2484" w:type="dxa"/>
          </w:tcPr>
          <w:p w:rsidR="00381520" w:rsidRDefault="00381520" w:rsidP="00DC38A6">
            <w:pPr>
              <w:pStyle w:val="ToolsBlackTitle"/>
            </w:pPr>
            <w:r>
              <w:t>Notes</w:t>
            </w:r>
          </w:p>
        </w:tc>
      </w:tr>
      <w:tr w:rsidR="00381520" w:rsidTr="00DC38A6">
        <w:tc>
          <w:tcPr>
            <w:tcW w:w="2484" w:type="dxa"/>
          </w:tcPr>
          <w:p w:rsidR="00381520" w:rsidRDefault="00381520" w:rsidP="00DC38A6">
            <w:pPr>
              <w:pStyle w:val="ToolBlackText"/>
            </w:pPr>
            <w:r>
              <w:t>Squeegee</w:t>
            </w:r>
          </w:p>
        </w:tc>
        <w:tc>
          <w:tcPr>
            <w:tcW w:w="2484" w:type="dxa"/>
          </w:tcPr>
          <w:p w:rsidR="00381520" w:rsidRDefault="00381520" w:rsidP="00DC38A6">
            <w:pPr>
              <w:pStyle w:val="ToolBlackText"/>
            </w:pPr>
            <w:r>
              <w:t xml:space="preserve">4” 3M™ </w:t>
            </w:r>
            <w:smartTag w:uri="urn:schemas-microsoft-com:office:smarttags" w:element="place">
              <w:smartTag w:uri="urn:schemas-microsoft-com:office:smarttags" w:element="City">
                <w:r>
                  <w:t>Orange</w:t>
                </w:r>
              </w:smartTag>
            </w:smartTag>
            <w:r>
              <w:t xml:space="preserve"> Applicator #71607</w:t>
            </w:r>
          </w:p>
          <w:p w:rsidR="001B7A2B" w:rsidRDefault="001B7A2B" w:rsidP="00DC38A6">
            <w:pPr>
              <w:pStyle w:val="ToolBlackText"/>
            </w:pPr>
          </w:p>
          <w:p w:rsidR="001B7A2B" w:rsidRDefault="001B7A2B" w:rsidP="00DC38A6">
            <w:pPr>
              <w:pStyle w:val="ToolBlackText"/>
            </w:pPr>
            <w:r>
              <w:t>Optional:</w:t>
            </w:r>
          </w:p>
          <w:p w:rsidR="003D7E3E" w:rsidRDefault="00A16B92" w:rsidP="00D50335">
            <w:pPr>
              <w:pStyle w:val="ToolBlackText"/>
            </w:pPr>
            <w:r>
              <w:t>4” 3M™ Black Applicator #05517 (approved  for small areas around corners and crevices only</w:t>
            </w:r>
            <w:r w:rsidR="006D2395">
              <w:t>)</w:t>
            </w:r>
          </w:p>
        </w:tc>
      </w:tr>
      <w:tr w:rsidR="00381520" w:rsidTr="00DC38A6">
        <w:tc>
          <w:tcPr>
            <w:tcW w:w="2484" w:type="dxa"/>
          </w:tcPr>
          <w:p w:rsidR="00381520" w:rsidRDefault="00381520" w:rsidP="00DC38A6">
            <w:pPr>
              <w:pStyle w:val="ToolsBlueTitle"/>
            </w:pPr>
            <w:r>
              <w:t>Installation Tools</w:t>
            </w:r>
          </w:p>
        </w:tc>
        <w:tc>
          <w:tcPr>
            <w:tcW w:w="2484" w:type="dxa"/>
          </w:tcPr>
          <w:p w:rsidR="00381520" w:rsidRDefault="00381520" w:rsidP="00DC38A6">
            <w:pPr>
              <w:pStyle w:val="ToolsBlueTitle"/>
            </w:pPr>
            <w:r>
              <w:t>Notes</w:t>
            </w:r>
          </w:p>
        </w:tc>
      </w:tr>
      <w:tr w:rsidR="00381520" w:rsidTr="00DC38A6">
        <w:tc>
          <w:tcPr>
            <w:tcW w:w="2484" w:type="dxa"/>
          </w:tcPr>
          <w:p w:rsidR="00381520" w:rsidRDefault="00381520" w:rsidP="00DC38A6">
            <w:pPr>
              <w:pStyle w:val="ToolBlueText"/>
            </w:pPr>
            <w:r>
              <w:t>Spray Bottles</w:t>
            </w:r>
          </w:p>
        </w:tc>
        <w:tc>
          <w:tcPr>
            <w:tcW w:w="2484" w:type="dxa"/>
          </w:tcPr>
          <w:p w:rsidR="00381520" w:rsidRDefault="00381520" w:rsidP="00DC38A6">
            <w:pPr>
              <w:pStyle w:val="ToolBlueText"/>
            </w:pPr>
          </w:p>
        </w:tc>
      </w:tr>
      <w:tr w:rsidR="00381520" w:rsidTr="00DC38A6">
        <w:tc>
          <w:tcPr>
            <w:tcW w:w="2484" w:type="dxa"/>
          </w:tcPr>
          <w:p w:rsidR="00381520" w:rsidRDefault="00381520" w:rsidP="00DC38A6">
            <w:pPr>
              <w:pStyle w:val="ToolBlueText"/>
            </w:pPr>
            <w:r>
              <w:t>Pump Sprayer</w:t>
            </w:r>
          </w:p>
        </w:tc>
        <w:tc>
          <w:tcPr>
            <w:tcW w:w="2484" w:type="dxa"/>
          </w:tcPr>
          <w:p w:rsidR="00381520" w:rsidRDefault="00381520" w:rsidP="00DC38A6">
            <w:pPr>
              <w:pStyle w:val="ToolBlueText"/>
            </w:pPr>
          </w:p>
        </w:tc>
      </w:tr>
      <w:tr w:rsidR="00381520" w:rsidTr="00DC38A6">
        <w:tc>
          <w:tcPr>
            <w:tcW w:w="2484" w:type="dxa"/>
          </w:tcPr>
          <w:p w:rsidR="00381520" w:rsidRDefault="00381520" w:rsidP="00DC38A6">
            <w:pPr>
              <w:pStyle w:val="ToolBlueText"/>
            </w:pPr>
            <w:r>
              <w:t>Towel</w:t>
            </w:r>
          </w:p>
        </w:tc>
        <w:tc>
          <w:tcPr>
            <w:tcW w:w="2484" w:type="dxa"/>
          </w:tcPr>
          <w:p w:rsidR="00381520" w:rsidRDefault="00381520" w:rsidP="00DC38A6">
            <w:pPr>
              <w:pStyle w:val="ToolBlueText"/>
            </w:pPr>
            <w:proofErr w:type="spellStart"/>
            <w:r>
              <w:t>Wypall</w:t>
            </w:r>
            <w:proofErr w:type="spellEnd"/>
            <w:r>
              <w:t xml:space="preserve">® L40 All-Purpose Wipers </w:t>
            </w:r>
          </w:p>
        </w:tc>
      </w:tr>
      <w:tr w:rsidR="00381520" w:rsidTr="00DC38A6">
        <w:tc>
          <w:tcPr>
            <w:tcW w:w="2484" w:type="dxa"/>
          </w:tcPr>
          <w:p w:rsidR="00381520" w:rsidRDefault="00381520" w:rsidP="00DC38A6">
            <w:pPr>
              <w:pStyle w:val="ToolBlueText"/>
            </w:pPr>
            <w:r>
              <w:t>“T” Shirt Material</w:t>
            </w:r>
          </w:p>
        </w:tc>
        <w:tc>
          <w:tcPr>
            <w:tcW w:w="2484" w:type="dxa"/>
          </w:tcPr>
          <w:p w:rsidR="00381520" w:rsidRDefault="00381520" w:rsidP="00DC38A6">
            <w:pPr>
              <w:pStyle w:val="ToolBlueText"/>
            </w:pPr>
            <w:r>
              <w:t>Supplied by CTC Supplies</w:t>
            </w:r>
          </w:p>
        </w:tc>
      </w:tr>
      <w:tr w:rsidR="00381520" w:rsidTr="00DC38A6">
        <w:tc>
          <w:tcPr>
            <w:tcW w:w="2484" w:type="dxa"/>
          </w:tcPr>
          <w:p w:rsidR="00381520" w:rsidRDefault="00381520" w:rsidP="00DC38A6">
            <w:pPr>
              <w:pStyle w:val="ToolBlueText"/>
            </w:pPr>
            <w:r>
              <w:t>Water Blade</w:t>
            </w:r>
          </w:p>
        </w:tc>
        <w:tc>
          <w:tcPr>
            <w:tcW w:w="2484" w:type="dxa"/>
          </w:tcPr>
          <w:p w:rsidR="00381520" w:rsidRDefault="00381520" w:rsidP="00DC38A6">
            <w:pPr>
              <w:pStyle w:val="ToolBlueText"/>
            </w:pPr>
            <w:r>
              <w:t xml:space="preserve"> 12” California® Water Blade</w:t>
            </w:r>
          </w:p>
        </w:tc>
      </w:tr>
      <w:tr w:rsidR="00381520" w:rsidTr="00DC38A6">
        <w:tc>
          <w:tcPr>
            <w:tcW w:w="2484" w:type="dxa"/>
          </w:tcPr>
          <w:p w:rsidR="00381520" w:rsidRDefault="00381520" w:rsidP="00DC38A6">
            <w:pPr>
              <w:pStyle w:val="ToolBlueText"/>
            </w:pPr>
            <w:r>
              <w:t>Dropper</w:t>
            </w:r>
          </w:p>
        </w:tc>
        <w:tc>
          <w:tcPr>
            <w:tcW w:w="2484" w:type="dxa"/>
          </w:tcPr>
          <w:p w:rsidR="00381520" w:rsidRDefault="00381520" w:rsidP="00DC38A6">
            <w:pPr>
              <w:pStyle w:val="ToolBlueText"/>
            </w:pPr>
            <w:r>
              <w:t>Measures ml</w:t>
            </w:r>
          </w:p>
        </w:tc>
      </w:tr>
      <w:tr w:rsidR="00381520" w:rsidTr="00DC38A6">
        <w:tc>
          <w:tcPr>
            <w:tcW w:w="2484" w:type="dxa"/>
          </w:tcPr>
          <w:p w:rsidR="00381520" w:rsidRPr="00D51B67" w:rsidRDefault="00381520" w:rsidP="00DC38A6">
            <w:pPr>
              <w:pStyle w:val="ToolsGreenTitle"/>
              <w:rPr>
                <w:b w:val="0"/>
                <w:color w:val="0000FF"/>
                <w:sz w:val="20"/>
                <w:szCs w:val="20"/>
              </w:rPr>
            </w:pPr>
            <w:r w:rsidRPr="00D51B67">
              <w:rPr>
                <w:b w:val="0"/>
                <w:color w:val="0000FF"/>
                <w:sz w:val="20"/>
                <w:szCs w:val="20"/>
              </w:rPr>
              <w:t>Heat Gun</w:t>
            </w:r>
          </w:p>
        </w:tc>
        <w:tc>
          <w:tcPr>
            <w:tcW w:w="2484" w:type="dxa"/>
          </w:tcPr>
          <w:p w:rsidR="00381520" w:rsidRDefault="00381520" w:rsidP="00DC38A6">
            <w:pPr>
              <w:pStyle w:val="ToolsGreenTitle"/>
            </w:pPr>
          </w:p>
        </w:tc>
      </w:tr>
      <w:tr w:rsidR="00381520" w:rsidTr="00DC38A6">
        <w:tc>
          <w:tcPr>
            <w:tcW w:w="2484" w:type="dxa"/>
          </w:tcPr>
          <w:p w:rsidR="00381520" w:rsidRDefault="00381520" w:rsidP="00DC38A6">
            <w:pPr>
              <w:pStyle w:val="ToolsGreenTitle"/>
            </w:pPr>
            <w:r>
              <w:t>Special Chemicals</w:t>
            </w:r>
          </w:p>
        </w:tc>
        <w:tc>
          <w:tcPr>
            <w:tcW w:w="2484" w:type="dxa"/>
          </w:tcPr>
          <w:p w:rsidR="00381520" w:rsidRDefault="00381520" w:rsidP="00DC38A6">
            <w:pPr>
              <w:pStyle w:val="ToolsGreenTitle"/>
            </w:pPr>
            <w:r>
              <w:t>Notes</w:t>
            </w:r>
          </w:p>
        </w:tc>
      </w:tr>
      <w:tr w:rsidR="00381520" w:rsidTr="00DC38A6">
        <w:tc>
          <w:tcPr>
            <w:tcW w:w="2484" w:type="dxa"/>
          </w:tcPr>
          <w:p w:rsidR="00381520" w:rsidRPr="00D51B67" w:rsidRDefault="00381520" w:rsidP="00DC38A6">
            <w:pPr>
              <w:pStyle w:val="ToolGreenText"/>
              <w:rPr>
                <w:sz w:val="20"/>
              </w:rPr>
            </w:pPr>
            <w:r w:rsidRPr="00D51B67">
              <w:rPr>
                <w:sz w:val="20"/>
              </w:rPr>
              <w:t>Wetting Agent</w:t>
            </w:r>
          </w:p>
        </w:tc>
        <w:tc>
          <w:tcPr>
            <w:tcW w:w="2484" w:type="dxa"/>
          </w:tcPr>
          <w:p w:rsidR="00381520" w:rsidRPr="00D51B67" w:rsidRDefault="00381520" w:rsidP="00DC38A6">
            <w:pPr>
              <w:pStyle w:val="ToolGreenText"/>
              <w:rPr>
                <w:sz w:val="20"/>
              </w:rPr>
            </w:pPr>
            <w:r w:rsidRPr="00D51B67">
              <w:rPr>
                <w:sz w:val="20"/>
              </w:rPr>
              <w:t xml:space="preserve">Johnson’s® Baby Shampoo(5 ml to 64oz. of water) </w:t>
            </w:r>
          </w:p>
        </w:tc>
      </w:tr>
      <w:tr w:rsidR="00381520" w:rsidTr="00DC38A6">
        <w:trPr>
          <w:trHeight w:val="471"/>
        </w:trPr>
        <w:tc>
          <w:tcPr>
            <w:tcW w:w="2484" w:type="dxa"/>
          </w:tcPr>
          <w:p w:rsidR="00381520" w:rsidRPr="00D51B67" w:rsidRDefault="00381520" w:rsidP="00DC38A6">
            <w:pPr>
              <w:pStyle w:val="ToolGreenText"/>
              <w:rPr>
                <w:sz w:val="20"/>
              </w:rPr>
            </w:pPr>
            <w:r w:rsidRPr="00D51B67">
              <w:rPr>
                <w:sz w:val="20"/>
              </w:rPr>
              <w:t>White Vinegar</w:t>
            </w:r>
          </w:p>
        </w:tc>
        <w:tc>
          <w:tcPr>
            <w:tcW w:w="2484" w:type="dxa"/>
          </w:tcPr>
          <w:p w:rsidR="00381520" w:rsidRPr="00D51B67" w:rsidRDefault="00381520" w:rsidP="00DC38A6">
            <w:pPr>
              <w:pStyle w:val="ToolGreenText"/>
              <w:rPr>
                <w:sz w:val="20"/>
              </w:rPr>
            </w:pPr>
            <w:r w:rsidRPr="00D51B67">
              <w:rPr>
                <w:sz w:val="20"/>
              </w:rPr>
              <w:t>Vinegar Solution used to enhance adhesive</w:t>
            </w:r>
          </w:p>
          <w:p w:rsidR="00381520" w:rsidRPr="00D51B67" w:rsidRDefault="00381520" w:rsidP="006439ED">
            <w:pPr>
              <w:pStyle w:val="ToolGreenText"/>
              <w:rPr>
                <w:sz w:val="20"/>
              </w:rPr>
            </w:pPr>
            <w:r w:rsidRPr="00D51B67">
              <w:rPr>
                <w:sz w:val="20"/>
              </w:rPr>
              <w:t>(24 oz. of White Vinegar to 8 oz. of water)</w:t>
            </w:r>
          </w:p>
        </w:tc>
      </w:tr>
    </w:tbl>
    <w:p w:rsidR="005D2981" w:rsidRDefault="005D2981" w:rsidP="00206502">
      <w:pPr>
        <w:pStyle w:val="PrepTitle"/>
      </w:pPr>
    </w:p>
    <w:p w:rsidR="00D51B67" w:rsidRDefault="00D51B67" w:rsidP="00206502">
      <w:pPr>
        <w:pStyle w:val="PrepTitle"/>
      </w:pPr>
    </w:p>
    <w:p w:rsidR="00206502" w:rsidRDefault="00206502" w:rsidP="00206502">
      <w:pPr>
        <w:pStyle w:val="PrepTitle"/>
      </w:pPr>
      <w:r>
        <w:lastRenderedPageBreak/>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206502">
        <w:tc>
          <w:tcPr>
            <w:tcW w:w="792" w:type="dxa"/>
            <w:tcBorders>
              <w:top w:val="single" w:sz="12" w:space="0" w:color="auto"/>
              <w:left w:val="single" w:sz="12" w:space="0" w:color="auto"/>
              <w:bottom w:val="single" w:sz="6" w:space="0" w:color="auto"/>
            </w:tcBorders>
          </w:tcPr>
          <w:p w:rsidR="00206502" w:rsidRDefault="00206502" w:rsidP="001E3ADC">
            <w:pPr>
              <w:pStyle w:val="PrepText"/>
              <w:rPr>
                <w:bCs/>
              </w:rPr>
            </w:pPr>
            <w:r>
              <w:t>Item #</w:t>
            </w:r>
          </w:p>
        </w:tc>
        <w:tc>
          <w:tcPr>
            <w:tcW w:w="4176" w:type="dxa"/>
            <w:tcBorders>
              <w:top w:val="single" w:sz="12" w:space="0" w:color="auto"/>
              <w:bottom w:val="single" w:sz="6" w:space="0" w:color="auto"/>
            </w:tcBorders>
          </w:tcPr>
          <w:p w:rsidR="00206502" w:rsidRDefault="00206502" w:rsidP="001E3ADC">
            <w:pPr>
              <w:pStyle w:val="PrepText"/>
            </w:pPr>
            <w:r>
              <w:t>Accessory</w:t>
            </w:r>
          </w:p>
        </w:tc>
      </w:tr>
      <w:tr w:rsidR="00206502">
        <w:tc>
          <w:tcPr>
            <w:tcW w:w="792" w:type="dxa"/>
            <w:tcBorders>
              <w:top w:val="single" w:sz="6" w:space="0" w:color="auto"/>
            </w:tcBorders>
          </w:tcPr>
          <w:p w:rsidR="00206502" w:rsidRDefault="00206502" w:rsidP="001E3ADC">
            <w:pPr>
              <w:pStyle w:val="PrepText"/>
              <w:rPr>
                <w:bCs/>
              </w:rPr>
            </w:pPr>
            <w:r>
              <w:rPr>
                <w:bCs/>
              </w:rPr>
              <w:t>1</w:t>
            </w:r>
          </w:p>
        </w:tc>
        <w:tc>
          <w:tcPr>
            <w:tcW w:w="4176" w:type="dxa"/>
            <w:tcBorders>
              <w:top w:val="single" w:sz="6" w:space="0" w:color="auto"/>
              <w:bottom w:val="single" w:sz="6" w:space="0" w:color="auto"/>
            </w:tcBorders>
          </w:tcPr>
          <w:p w:rsidR="00206502" w:rsidRDefault="00206502" w:rsidP="001E3ADC">
            <w:pPr>
              <w:pStyle w:val="PrepText"/>
              <w:rPr>
                <w:bCs/>
              </w:rPr>
            </w:pPr>
            <w:r>
              <w:rPr>
                <w:bCs/>
              </w:rPr>
              <w:t>Hood Protective Film</w:t>
            </w:r>
          </w:p>
        </w:tc>
      </w:tr>
      <w:tr w:rsidR="00206502">
        <w:tc>
          <w:tcPr>
            <w:tcW w:w="792" w:type="dxa"/>
          </w:tcPr>
          <w:p w:rsidR="00206502" w:rsidRDefault="00206502" w:rsidP="001E3ADC">
            <w:pPr>
              <w:pStyle w:val="PrepText"/>
              <w:rPr>
                <w:bCs/>
              </w:rPr>
            </w:pPr>
            <w:r>
              <w:rPr>
                <w:bCs/>
              </w:rPr>
              <w:t>2</w:t>
            </w:r>
          </w:p>
        </w:tc>
        <w:tc>
          <w:tcPr>
            <w:tcW w:w="4176" w:type="dxa"/>
            <w:tcBorders>
              <w:top w:val="single" w:sz="6" w:space="0" w:color="auto"/>
              <w:bottom w:val="single" w:sz="6" w:space="0" w:color="auto"/>
            </w:tcBorders>
          </w:tcPr>
          <w:p w:rsidR="00206502" w:rsidRDefault="00206502" w:rsidP="001E3ADC">
            <w:pPr>
              <w:pStyle w:val="PrepText"/>
              <w:rPr>
                <w:bCs/>
              </w:rPr>
            </w:pPr>
            <w:r>
              <w:rPr>
                <w:bCs/>
              </w:rPr>
              <w:t>Front Fender Protective Film (PS)</w:t>
            </w:r>
          </w:p>
        </w:tc>
      </w:tr>
      <w:tr w:rsidR="00206502">
        <w:tc>
          <w:tcPr>
            <w:tcW w:w="792" w:type="dxa"/>
          </w:tcPr>
          <w:p w:rsidR="00206502" w:rsidRDefault="00206502" w:rsidP="001E3ADC">
            <w:pPr>
              <w:pStyle w:val="PrepText"/>
              <w:rPr>
                <w:bCs/>
              </w:rPr>
            </w:pPr>
            <w:r>
              <w:rPr>
                <w:bCs/>
              </w:rPr>
              <w:t>3</w:t>
            </w:r>
          </w:p>
        </w:tc>
        <w:tc>
          <w:tcPr>
            <w:tcW w:w="4176" w:type="dxa"/>
            <w:tcBorders>
              <w:top w:val="single" w:sz="6" w:space="0" w:color="auto"/>
              <w:bottom w:val="single" w:sz="6" w:space="0" w:color="auto"/>
            </w:tcBorders>
          </w:tcPr>
          <w:p w:rsidR="00206502" w:rsidRDefault="00206502" w:rsidP="001E3ADC">
            <w:pPr>
              <w:pStyle w:val="PrepText"/>
              <w:rPr>
                <w:bCs/>
              </w:rPr>
            </w:pPr>
            <w:r>
              <w:rPr>
                <w:bCs/>
              </w:rPr>
              <w:t>Front Fender Protective Film (DS)</w:t>
            </w:r>
          </w:p>
        </w:tc>
      </w:tr>
      <w:tr w:rsidR="001A756B">
        <w:tc>
          <w:tcPr>
            <w:tcW w:w="792" w:type="dxa"/>
          </w:tcPr>
          <w:p w:rsidR="001A756B" w:rsidRDefault="001A756B" w:rsidP="001E3ADC">
            <w:pPr>
              <w:pStyle w:val="PrepText"/>
              <w:rPr>
                <w:bCs/>
              </w:rPr>
            </w:pPr>
            <w:r>
              <w:rPr>
                <w:bCs/>
              </w:rPr>
              <w:t>4</w:t>
            </w:r>
          </w:p>
        </w:tc>
        <w:tc>
          <w:tcPr>
            <w:tcW w:w="4176" w:type="dxa"/>
            <w:tcBorders>
              <w:top w:val="single" w:sz="6" w:space="0" w:color="auto"/>
              <w:bottom w:val="single" w:sz="6" w:space="0" w:color="auto"/>
            </w:tcBorders>
          </w:tcPr>
          <w:p w:rsidR="001A756B" w:rsidRDefault="001A756B" w:rsidP="001E3ADC">
            <w:pPr>
              <w:pStyle w:val="PrepText"/>
              <w:rPr>
                <w:bCs/>
              </w:rPr>
            </w:pPr>
            <w:r>
              <w:rPr>
                <w:bCs/>
              </w:rPr>
              <w:t>Mirror Protective Film (DS)</w:t>
            </w:r>
          </w:p>
        </w:tc>
      </w:tr>
      <w:tr w:rsidR="001A756B">
        <w:tc>
          <w:tcPr>
            <w:tcW w:w="792" w:type="dxa"/>
          </w:tcPr>
          <w:p w:rsidR="001A756B" w:rsidRDefault="001A756B" w:rsidP="001E3ADC">
            <w:pPr>
              <w:pStyle w:val="PrepText"/>
              <w:rPr>
                <w:bCs/>
              </w:rPr>
            </w:pPr>
            <w:r>
              <w:rPr>
                <w:bCs/>
              </w:rPr>
              <w:t>5</w:t>
            </w:r>
          </w:p>
        </w:tc>
        <w:tc>
          <w:tcPr>
            <w:tcW w:w="4176" w:type="dxa"/>
            <w:tcBorders>
              <w:top w:val="single" w:sz="6" w:space="0" w:color="auto"/>
              <w:bottom w:val="single" w:sz="6" w:space="0" w:color="auto"/>
            </w:tcBorders>
          </w:tcPr>
          <w:p w:rsidR="001A756B" w:rsidRDefault="001A756B" w:rsidP="001E3ADC">
            <w:pPr>
              <w:pStyle w:val="PrepText"/>
              <w:rPr>
                <w:bCs/>
              </w:rPr>
            </w:pPr>
            <w:r>
              <w:rPr>
                <w:bCs/>
              </w:rPr>
              <w:t>Mirror Protective Film (PS)</w:t>
            </w:r>
          </w:p>
        </w:tc>
      </w:tr>
      <w:tr w:rsidR="00206502">
        <w:tc>
          <w:tcPr>
            <w:tcW w:w="792" w:type="dxa"/>
          </w:tcPr>
          <w:p w:rsidR="00206502" w:rsidRDefault="001A756B" w:rsidP="001E3ADC">
            <w:pPr>
              <w:pStyle w:val="PrepText"/>
            </w:pPr>
            <w:r>
              <w:t>6</w:t>
            </w:r>
          </w:p>
        </w:tc>
        <w:tc>
          <w:tcPr>
            <w:tcW w:w="4176" w:type="dxa"/>
            <w:tcBorders>
              <w:top w:val="single" w:sz="6" w:space="0" w:color="auto"/>
              <w:bottom w:val="single" w:sz="12" w:space="0" w:color="auto"/>
            </w:tcBorders>
          </w:tcPr>
          <w:p w:rsidR="00206502" w:rsidRDefault="00206502" w:rsidP="001E3ADC">
            <w:pPr>
              <w:pStyle w:val="PrepText"/>
            </w:pPr>
            <w:r>
              <w:t>Care Card</w:t>
            </w:r>
          </w:p>
        </w:tc>
      </w:tr>
    </w:tbl>
    <w:p w:rsidR="00206502" w:rsidRDefault="00206502" w:rsidP="00206502">
      <w:pPr>
        <w:jc w:val="right"/>
        <w:rPr>
          <w:sz w:val="20"/>
        </w:rPr>
      </w:pPr>
      <w:r>
        <w:rPr>
          <w:snapToGrid w:val="0"/>
          <w:sz w:val="20"/>
        </w:rPr>
        <w:t>*</w:t>
      </w:r>
      <w:r>
        <w:rPr>
          <w:sz w:val="20"/>
        </w:rPr>
        <w:t>Mandatory</w:t>
      </w:r>
      <w:r>
        <w:rPr>
          <w:sz w:val="20"/>
        </w:rPr>
        <w:tab/>
      </w:r>
    </w:p>
    <w:p w:rsidR="00206502" w:rsidRDefault="00206502" w:rsidP="00206502">
      <w:pPr>
        <w:pStyle w:val="PrepTitle"/>
        <w:rPr>
          <w:b w:val="0"/>
          <w:bCs/>
          <w:sz w:val="20"/>
        </w:rPr>
      </w:pPr>
      <w:r>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206502">
        <w:tc>
          <w:tcPr>
            <w:tcW w:w="792" w:type="dxa"/>
            <w:tcBorders>
              <w:top w:val="single" w:sz="12" w:space="0" w:color="auto"/>
              <w:left w:val="single" w:sz="12" w:space="0" w:color="auto"/>
              <w:bottom w:val="single" w:sz="6" w:space="0" w:color="auto"/>
            </w:tcBorders>
          </w:tcPr>
          <w:p w:rsidR="00206502" w:rsidRDefault="00206502" w:rsidP="001E3ADC">
            <w:pPr>
              <w:pStyle w:val="PrepText"/>
              <w:rPr>
                <w:bCs/>
              </w:rPr>
            </w:pPr>
            <w:r>
              <w:t>Item #</w:t>
            </w:r>
          </w:p>
        </w:tc>
        <w:tc>
          <w:tcPr>
            <w:tcW w:w="1440" w:type="dxa"/>
            <w:tcBorders>
              <w:top w:val="single" w:sz="12" w:space="0" w:color="auto"/>
              <w:bottom w:val="single" w:sz="6" w:space="0" w:color="auto"/>
            </w:tcBorders>
          </w:tcPr>
          <w:p w:rsidR="00206502" w:rsidRDefault="00206502" w:rsidP="001E3ADC">
            <w:pPr>
              <w:pStyle w:val="PrepText"/>
            </w:pPr>
            <w:r>
              <w:t>Quantity Reqd.</w:t>
            </w:r>
          </w:p>
        </w:tc>
        <w:tc>
          <w:tcPr>
            <w:tcW w:w="2736" w:type="dxa"/>
            <w:tcBorders>
              <w:top w:val="single" w:sz="12" w:space="0" w:color="auto"/>
              <w:bottom w:val="single" w:sz="6" w:space="0" w:color="auto"/>
              <w:right w:val="single" w:sz="12" w:space="0" w:color="auto"/>
            </w:tcBorders>
          </w:tcPr>
          <w:p w:rsidR="00206502" w:rsidRDefault="00206502" w:rsidP="001E3ADC">
            <w:pPr>
              <w:pStyle w:val="PrepText"/>
              <w:rPr>
                <w:bCs/>
              </w:rPr>
            </w:pPr>
            <w:r>
              <w:t>Description</w:t>
            </w:r>
          </w:p>
        </w:tc>
      </w:tr>
      <w:tr w:rsidR="00206502">
        <w:tc>
          <w:tcPr>
            <w:tcW w:w="792" w:type="dxa"/>
            <w:tcBorders>
              <w:top w:val="single" w:sz="6" w:space="0" w:color="auto"/>
            </w:tcBorders>
          </w:tcPr>
          <w:p w:rsidR="00206502" w:rsidRDefault="00206502" w:rsidP="001E3ADC">
            <w:pPr>
              <w:pStyle w:val="PrepText"/>
              <w:rPr>
                <w:bCs/>
              </w:rPr>
            </w:pPr>
            <w:r>
              <w:rPr>
                <w:bCs/>
              </w:rPr>
              <w:t>1</w:t>
            </w:r>
          </w:p>
        </w:tc>
        <w:tc>
          <w:tcPr>
            <w:tcW w:w="1440" w:type="dxa"/>
            <w:tcBorders>
              <w:top w:val="single" w:sz="6" w:space="0" w:color="auto"/>
            </w:tcBorders>
          </w:tcPr>
          <w:p w:rsidR="00206502" w:rsidRDefault="00206502" w:rsidP="001E3ADC">
            <w:pPr>
              <w:pStyle w:val="PrepText"/>
              <w:rPr>
                <w:bCs/>
              </w:rPr>
            </w:pPr>
          </w:p>
        </w:tc>
        <w:tc>
          <w:tcPr>
            <w:tcW w:w="2736" w:type="dxa"/>
            <w:tcBorders>
              <w:top w:val="single" w:sz="6" w:space="0" w:color="auto"/>
            </w:tcBorders>
          </w:tcPr>
          <w:p w:rsidR="00206502" w:rsidRDefault="00206502" w:rsidP="001E3ADC">
            <w:pPr>
              <w:pStyle w:val="PrepText"/>
              <w:rPr>
                <w:bCs/>
              </w:rPr>
            </w:pPr>
          </w:p>
        </w:tc>
      </w:tr>
      <w:tr w:rsidR="00206502">
        <w:tc>
          <w:tcPr>
            <w:tcW w:w="792" w:type="dxa"/>
          </w:tcPr>
          <w:p w:rsidR="00206502" w:rsidRDefault="00206502" w:rsidP="001E3ADC">
            <w:pPr>
              <w:pStyle w:val="PrepText"/>
              <w:rPr>
                <w:bCs/>
              </w:rPr>
            </w:pPr>
            <w:r>
              <w:rPr>
                <w:bCs/>
              </w:rPr>
              <w:t>2</w:t>
            </w:r>
          </w:p>
        </w:tc>
        <w:tc>
          <w:tcPr>
            <w:tcW w:w="1440" w:type="dxa"/>
          </w:tcPr>
          <w:p w:rsidR="00206502" w:rsidRDefault="00206502" w:rsidP="001E3ADC">
            <w:pPr>
              <w:pStyle w:val="PrepText"/>
              <w:rPr>
                <w:bCs/>
              </w:rPr>
            </w:pPr>
          </w:p>
        </w:tc>
        <w:tc>
          <w:tcPr>
            <w:tcW w:w="2736" w:type="dxa"/>
          </w:tcPr>
          <w:p w:rsidR="00206502" w:rsidRDefault="00206502" w:rsidP="001E3ADC">
            <w:pPr>
              <w:pStyle w:val="PrepText"/>
              <w:rPr>
                <w:bCs/>
              </w:rPr>
            </w:pPr>
          </w:p>
        </w:tc>
      </w:tr>
      <w:tr w:rsidR="00206502">
        <w:tc>
          <w:tcPr>
            <w:tcW w:w="792" w:type="dxa"/>
          </w:tcPr>
          <w:p w:rsidR="00206502" w:rsidRDefault="00206502" w:rsidP="001E3ADC">
            <w:pPr>
              <w:pStyle w:val="PrepText"/>
              <w:rPr>
                <w:bCs/>
              </w:rPr>
            </w:pPr>
            <w:r>
              <w:rPr>
                <w:bCs/>
              </w:rPr>
              <w:t>3</w:t>
            </w:r>
          </w:p>
        </w:tc>
        <w:tc>
          <w:tcPr>
            <w:tcW w:w="1440" w:type="dxa"/>
          </w:tcPr>
          <w:p w:rsidR="00206502" w:rsidRDefault="00206502" w:rsidP="001E3ADC">
            <w:pPr>
              <w:pStyle w:val="PrepText"/>
              <w:rPr>
                <w:bCs/>
              </w:rPr>
            </w:pPr>
          </w:p>
        </w:tc>
        <w:tc>
          <w:tcPr>
            <w:tcW w:w="2736" w:type="dxa"/>
          </w:tcPr>
          <w:p w:rsidR="00206502" w:rsidRDefault="00206502" w:rsidP="001E3ADC">
            <w:pPr>
              <w:pStyle w:val="PrepText"/>
              <w:rPr>
                <w:bCs/>
              </w:rPr>
            </w:pPr>
          </w:p>
        </w:tc>
      </w:tr>
      <w:tr w:rsidR="00206502">
        <w:tc>
          <w:tcPr>
            <w:tcW w:w="792" w:type="dxa"/>
          </w:tcPr>
          <w:p w:rsidR="00206502" w:rsidRDefault="00206502" w:rsidP="001E3ADC">
            <w:pPr>
              <w:pStyle w:val="PrepText"/>
              <w:rPr>
                <w:bCs/>
              </w:rPr>
            </w:pPr>
          </w:p>
        </w:tc>
        <w:tc>
          <w:tcPr>
            <w:tcW w:w="1440" w:type="dxa"/>
          </w:tcPr>
          <w:p w:rsidR="00206502" w:rsidRDefault="00206502" w:rsidP="001E3ADC">
            <w:pPr>
              <w:pStyle w:val="PrepText"/>
              <w:rPr>
                <w:bCs/>
              </w:rPr>
            </w:pPr>
          </w:p>
        </w:tc>
        <w:tc>
          <w:tcPr>
            <w:tcW w:w="2736" w:type="dxa"/>
          </w:tcPr>
          <w:p w:rsidR="00206502" w:rsidRDefault="00206502" w:rsidP="001E3ADC">
            <w:pPr>
              <w:pStyle w:val="PrepText"/>
              <w:rPr>
                <w:bCs/>
              </w:rPr>
            </w:pPr>
          </w:p>
        </w:tc>
      </w:tr>
    </w:tbl>
    <w:p w:rsidR="00206502" w:rsidRDefault="00206502" w:rsidP="00206502">
      <w:pPr>
        <w:pStyle w:val="PrepTitle"/>
      </w:pPr>
      <w:r>
        <w:t>Legend</w:t>
      </w:r>
    </w:p>
    <w:p w:rsidR="00206502" w:rsidRDefault="00D97783" w:rsidP="00206502">
      <w:r>
        <w:rPr>
          <w:noProof/>
        </w:rPr>
        <mc:AlternateContent>
          <mc:Choice Requires="wpg">
            <w:drawing>
              <wp:anchor distT="0" distB="0" distL="114300" distR="114300" simplePos="0" relativeHeight="251666944" behindDoc="0" locked="0" layoutInCell="1" allowOverlap="1">
                <wp:simplePos x="0" y="0"/>
                <wp:positionH relativeFrom="column">
                  <wp:posOffset>-1270</wp:posOffset>
                </wp:positionH>
                <wp:positionV relativeFrom="paragraph">
                  <wp:posOffset>17780</wp:posOffset>
                </wp:positionV>
                <wp:extent cx="3169920" cy="2568575"/>
                <wp:effectExtent l="0" t="17780" r="12700" b="4445"/>
                <wp:wrapNone/>
                <wp:docPr id="22"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23"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l="23625" t="65062" r="68774" b="27094"/>
                          <a:stretch>
                            <a:fillRect/>
                          </a:stretch>
                        </pic:blipFill>
                        <pic:spPr bwMode="auto">
                          <a:xfrm>
                            <a:off x="6236" y="7048"/>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387"/>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06C9" w:rsidRDefault="007906C9" w:rsidP="007906C9">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7906C9" w:rsidRDefault="007906C9" w:rsidP="007906C9">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7906C9" w:rsidRDefault="007906C9" w:rsidP="007906C9">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7906C9" w:rsidRDefault="007906C9" w:rsidP="007906C9">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7906C9" w:rsidRDefault="007906C9" w:rsidP="007906C9">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25" name="Picture 388" descr="stop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89" descr="safety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390"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91" descr="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 name="Group 392"/>
                        <wpg:cNvGrpSpPr>
                          <a:grpSpLocks noChangeAspect="1"/>
                        </wpg:cNvGrpSpPr>
                        <wpg:grpSpPr bwMode="auto">
                          <a:xfrm>
                            <a:off x="6500" y="6325"/>
                            <a:ext cx="74" cy="360"/>
                            <a:chOff x="6981" y="12325"/>
                            <a:chExt cx="95" cy="464"/>
                          </a:xfrm>
                        </wpg:grpSpPr>
                        <wps:wsp>
                          <wps:cNvPr id="30" name="Line 393"/>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 name="Line 394"/>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4" name="Rectangle 39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26" style="position:absolute;margin-left:-.1pt;margin-top:1.4pt;width:249.6pt;height:202.25pt;z-index:251666944"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 o:spid="_x0000_s1027" type="#_x0000_t75" style="position:absolute;left:6236;top:7048;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B5HCAAAA2wAAAA8AAABkcnMvZG93bnJldi54bWxEj0FrAjEUhO8F/0N4greaVaGU1SiyIAi1&#10;lKoXb4/kuRvcvCxJ6q799U2h0OMwM98wq83gWnGnEK1nBbNpAYJYe2O5VnA+7Z5fQcSEbLD1TAoe&#10;FGGzHj2tsDS+50+6H1MtMoRjiQqalLpSyqgbchinviPO3tUHhynLUEsTsM9w18p5UbxIh5bzQoMd&#10;VQ3p2/HLKeDD28f7vtc2VBcatP6uqqu3Sk3Gw3YJItGQ/sN/7b1RMF/A75f8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oweRwgAAANsAAAAPAAAAAAAAAAAAAAAAAJ8C&#10;AABkcnMvZG93bnJldi54bWxQSwUGAAAAAAQABAD3AAAAjgMAAAAA&#10;">
                  <v:imagedata r:id="rId19" o:title="" croptop="42639f" cropbottom="17756f" cropleft="15483f" cropright="45072f"/>
                </v:shape>
                <v:rect id="Rectangle 387"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8Z074A&#10;AADbAAAADwAAAGRycy9kb3ducmV2LnhtbESPzQrCMBCE74LvEFbwpqniH9UoIgjexJ8HWJu1LTab&#10;mkStb28EweMwM98wi1VjKvEk50vLCgb9BARxZnXJuYLzadubgfABWWNlmRS8ycNq2W4tMNX2xQd6&#10;HkMuIoR9igqKEOpUSp8VZND3bU0cvat1BkOULpfa4SvCTSWHSTKRBkuOCwXWtCkoux0fRsE+l+tL&#10;4kNmrua+Hb9PbsP1VKlup1nPQQRqwj/8a++0guEI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GdO+AAAA2wAAAA8AAAAAAAAAAAAAAAAAmAIAAGRycy9kb3ducmV2&#10;LnhtbFBLBQYAAAAABAAEAPUAAACDAwAAAAA=&#10;" filled="f" stroked="f" strokeweight="1.5pt">
                  <v:textbox inset="1pt,1pt,1pt,1pt">
                    <w:txbxContent>
                      <w:p w:rsidR="007906C9" w:rsidRDefault="007906C9" w:rsidP="007906C9">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7906C9" w:rsidRDefault="007906C9" w:rsidP="007906C9">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7906C9" w:rsidRDefault="007906C9" w:rsidP="007906C9">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7906C9" w:rsidRDefault="007906C9" w:rsidP="007906C9">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7906C9" w:rsidRDefault="007906C9" w:rsidP="007906C9">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388"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QXovAAAAA2wAAAA8AAABkcnMvZG93bnJldi54bWxEj92KwjAUhO+FfYdwhL3TRKGuVFMRYcFl&#10;r1Z9gENz+kObk5JErW9vFgQvh5n5htnuRtuLG/nQOtawmCsQxKUzLdcaLufv2RpEiMgGe8ek4UEB&#10;dsXHZIu5cXf+o9sp1iJBOOSooYlxyKUMZUMWw9wNxMmrnLcYk/S1NB7vCW57uVRqJS22nBYaHOjQ&#10;UNmdrlbDl79G/1uSf6yVMZ2qsio7/Gj9OR33GxCRxvgOv9pHo2GZwf+X9ANk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lBei8AAAADbAAAADwAAAAAAAAAAAAAAAACfAgAA&#10;ZHJzL2Rvd25yZXYueG1sUEsFBgAAAAAEAAQA9wAAAIwDAAAAAA==&#10;">
                  <v:imagedata r:id="rId20" o:title="stop_2"/>
                </v:shape>
                <v:shape id="Picture 389"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LsoXEAAAA2wAAAA8AAABkcnMvZG93bnJldi54bWxEj0FrwkAUhO9C/8PyCr1I3VRQSpqNlNRS&#10;j5pKe31kX5Ng9m3YXU3qr3cFweMwM98w2Wo0nTiR861lBS+zBARxZXXLtYL99+fzKwgfkDV2lknB&#10;P3lY5Q+TDFNtB97RqQy1iBD2KSpoQuhTKX3VkEE/sz1x9P6sMxiidLXUDocIN52cJ8lSGmw5LjTY&#10;U9FQdSiPRoH7+iksJYvfg9xPh/V5W36UXaHU0+P4/gYi0Bju4Vt7oxXMl3D9En+Az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LsoXEAAAA2wAAAA8AAAAAAAAAAAAAAAAA&#10;nwIAAGRycy9kb3ducmV2LnhtbFBLBQYAAAAABAAEAPcAAACQAwAAAAA=&#10;">
                  <v:imagedata r:id="rId21" o:title="safety_2"/>
                </v:shape>
                <v:shape id="Picture 390"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x4jEAAAA2wAAAA8AAABkcnMvZG93bnJldi54bWxEj0FrwkAUhO9C/8PyCr3pJhZriVlFCg2F&#10;HkRN74/sM4lm34bdrcb+elcoeBxm5hsmXw2mE2dyvrWsIJ0kIIgrq1uuFZT7z/E7CB+QNXaWScGV&#10;PKyWT6McM20vvKXzLtQiQthnqKAJoc+k9FVDBv3E9sTRO1hnMETpaqkdXiLcdHKaJG/SYMtxocGe&#10;PhqqTrtfo6D4K9czmYb+tTt+bzeuLa4/ZaHUy/OwXoAINIRH+L/9pRVM53D/En+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nx4jEAAAA2wAAAA8AAAAAAAAAAAAAAAAA&#10;nwIAAGRycy9kb3ducmV2LnhtbFBLBQYAAAAABAAEAPcAAACQAwAAAAA=&#10;">
                  <v:imagedata r:id="rId22" o:title="caution_2"/>
                </v:shape>
                <v:shape id="Picture 391"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NNLAAAAA2wAAAA8AAABkcnMvZG93bnJldi54bWxET01rwkAQvRf6H5Yp9FY3epA2dZUgFETo&#10;waSk1yE7JsHsTMhONf777qHQ4+N9b3ZzGMyVptgLO1guMjDEjfieWwdf1cfLK5ioyB4HYXJwpwi7&#10;7ePDBnMvNz7RtdTWpBCOOTroVMfc2th0FDAuZCRO3FmmgJrg1Fo/4S2Fh8GusmxtA/acGjocad9R&#10;cyl/ggM5llVhCz3K/H36fNNYr6WqnXt+mot3MEqz/ov/3AfvYJXGpi/pB9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Bk00sAAAADbAAAADwAAAAAAAAAAAAAAAACfAgAA&#10;ZHJzL2Rvd25yZXYueG1sUEsFBgAAAAAEAAQA9wAAAIwDAAAAAA==&#10;">
                  <v:imagedata r:id="rId23" o:title="tool"/>
                </v:shape>
                <v:group id="Group 392"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line id="Line 393"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CK8EAAADbAAAADwAAAGRycy9kb3ducmV2LnhtbERPu2rDMBTdC/kHcQPZajkPSnCthBAI&#10;eEiHuCFdL9atZWpdOZZiO39fDYWOh/PO95NtxUC9bxwrWCYpCOLK6YZrBdfP0+sWhA/IGlvHpOBJ&#10;Hva72UuOmXYjX2goQy1iCPsMFZgQukxKXxmy6BPXEUfu2/UWQ4R9LXWPYwy3rVyl6Zu02HBsMNjR&#10;0VD1Uz6sgs1HYfTXdPbnS1rcqLlvjvfSKbWYT4d3EIGm8C/+cxdawTquj1/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sIrwQAAANsAAAAPAAAAAAAAAAAAAAAA&#10;AKECAABkcnMvZG93bnJldi54bWxQSwUGAAAAAAQABAD5AAAAjwMAAAAA&#10;" strokeweight="2.25pt"/>
                  <v:line id="Line 394"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group>
                <v:rect id="Rectangle 395"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IScUA&#10;AADbAAAADwAAAGRycy9kb3ducmV2LnhtbESPQWsCMRSE7wX/Q3hCL0WzFllkaxQRBKEF6apgb4/k&#10;dXfp5mVNoq7/3hQKPQ4z8w0zX/a2FVfyoXGsYDLOQBBrZxquFBz2m9EMRIjIBlvHpOBOAZaLwdMc&#10;C+Nu/EnXMlYiQTgUqKCOsSukDLomi2HsOuLkfTtvMSbpK2k83hLctvI1y3JpseG0UGNH65r0T3mx&#10;Cl6muTXH0/nuv8r303E306uPoJV6HvarNxCR+vgf/mtvjYJ8C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IhJxQAAANsAAAAPAAAAAAAAAAAAAAAAAJgCAABkcnMv&#10;ZG93bnJldi54bWxQSwUGAAAAAAQABAD1AAAAigMAAAAA&#10;" filled="f" strokeweight="1.5pt"/>
              </v:group>
            </w:pict>
          </mc:Fallback>
        </mc:AlternateContent>
      </w:r>
    </w:p>
    <w:p w:rsidR="00206502" w:rsidRDefault="00206502" w:rsidP="00206502"/>
    <w:p w:rsidR="00072BFB" w:rsidRDefault="00072BFB">
      <w:pPr>
        <w:sectPr w:rsidR="00072BFB" w:rsidSect="00AA5DBE">
          <w:headerReference w:type="default" r:id="rId24"/>
          <w:footerReference w:type="default" r:id="rId25"/>
          <w:type w:val="continuous"/>
          <w:pgSz w:w="12240" w:h="15840" w:code="1"/>
          <w:pgMar w:top="1296" w:right="1008" w:bottom="936" w:left="1008" w:header="576" w:footer="720" w:gutter="0"/>
          <w:cols w:num="2" w:space="288"/>
          <w:docGrid w:linePitch="360"/>
        </w:sectPr>
      </w:pPr>
    </w:p>
    <w:p w:rsidR="00206502" w:rsidRDefault="00206502" w:rsidP="00206502">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206502" w:rsidRDefault="00206502" w:rsidP="00206502">
      <w:pPr>
        <w:ind w:left="-5112" w:right="-36"/>
        <w:rPr>
          <w:sz w:val="20"/>
          <w:szCs w:val="20"/>
        </w:rPr>
      </w:pPr>
    </w:p>
    <w:p w:rsidR="00206502" w:rsidRDefault="00206502" w:rsidP="00206502">
      <w:pPr>
        <w:ind w:left="-5112" w:right="-36"/>
        <w:rPr>
          <w:sz w:val="20"/>
          <w:szCs w:val="20"/>
        </w:rPr>
      </w:pPr>
      <w:r>
        <w:rPr>
          <w:sz w:val="20"/>
          <w:szCs w:val="20"/>
        </w:rPr>
        <w:t xml:space="preserve">These guidelines can be found in the </w:t>
      </w:r>
      <w:r>
        <w:rPr>
          <w:sz w:val="20"/>
        </w:rPr>
        <w:t>"</w:t>
      </w:r>
      <w:r>
        <w:rPr>
          <w:sz w:val="20"/>
          <w:szCs w:val="20"/>
        </w:rPr>
        <w:t>Accessory Installation Practices</w:t>
      </w:r>
      <w:r>
        <w:rPr>
          <w:sz w:val="20"/>
        </w:rPr>
        <w:t>"</w:t>
      </w:r>
      <w:r>
        <w:rPr>
          <w:sz w:val="20"/>
          <w:szCs w:val="20"/>
        </w:rPr>
        <w:t xml:space="preserve"> document.</w:t>
      </w:r>
    </w:p>
    <w:p w:rsidR="00206502" w:rsidRDefault="00206502" w:rsidP="00206502">
      <w:pPr>
        <w:ind w:left="-5112" w:right="-36"/>
        <w:rPr>
          <w:sz w:val="20"/>
          <w:szCs w:val="20"/>
        </w:rPr>
      </w:pPr>
    </w:p>
    <w:p w:rsidR="00206502" w:rsidRDefault="00206502" w:rsidP="00206502">
      <w:pPr>
        <w:ind w:left="-5112" w:right="-36"/>
        <w:rPr>
          <w:sz w:val="20"/>
          <w:szCs w:val="20"/>
        </w:rPr>
      </w:pPr>
      <w:r>
        <w:rPr>
          <w:sz w:val="20"/>
          <w:szCs w:val="20"/>
        </w:rPr>
        <w:t>This document covers such items as:-</w:t>
      </w:r>
    </w:p>
    <w:p w:rsidR="00206502" w:rsidRDefault="00206502" w:rsidP="00F9664D">
      <w:pPr>
        <w:numPr>
          <w:ilvl w:val="0"/>
          <w:numId w:val="2"/>
        </w:numPr>
        <w:ind w:left="-4392" w:right="-43"/>
        <w:rPr>
          <w:sz w:val="20"/>
          <w:szCs w:val="20"/>
        </w:rPr>
      </w:pPr>
      <w:r>
        <w:rPr>
          <w:sz w:val="20"/>
          <w:szCs w:val="20"/>
        </w:rPr>
        <w:t>Vehicle Protection (use of covers and blankets, cleaning chemicals, etc.).</w:t>
      </w:r>
    </w:p>
    <w:p w:rsidR="00206502" w:rsidRDefault="00206502" w:rsidP="00F9664D">
      <w:pPr>
        <w:numPr>
          <w:ilvl w:val="0"/>
          <w:numId w:val="2"/>
        </w:numPr>
        <w:ind w:left="-4392" w:right="-43"/>
        <w:rPr>
          <w:sz w:val="20"/>
          <w:szCs w:val="20"/>
        </w:rPr>
      </w:pPr>
      <w:r>
        <w:rPr>
          <w:sz w:val="20"/>
          <w:szCs w:val="20"/>
        </w:rPr>
        <w:t>Safety (eye protection, rechecking torque procedure, etc.).</w:t>
      </w:r>
    </w:p>
    <w:p w:rsidR="00206502" w:rsidRDefault="00206502" w:rsidP="00F9664D">
      <w:pPr>
        <w:numPr>
          <w:ilvl w:val="0"/>
          <w:numId w:val="2"/>
        </w:numPr>
        <w:ind w:left="-4392" w:right="-43"/>
        <w:rPr>
          <w:sz w:val="20"/>
          <w:szCs w:val="20"/>
        </w:rPr>
      </w:pPr>
      <w:r>
        <w:rPr>
          <w:sz w:val="20"/>
          <w:szCs w:val="20"/>
        </w:rPr>
        <w:t>Vehicle Disassembly/Reassembly (panel removal, part storage, etc.).</w:t>
      </w:r>
    </w:p>
    <w:p w:rsidR="00206502" w:rsidRDefault="00206502" w:rsidP="00F9664D">
      <w:pPr>
        <w:numPr>
          <w:ilvl w:val="0"/>
          <w:numId w:val="2"/>
        </w:numPr>
        <w:ind w:left="-4392" w:right="-43"/>
        <w:rPr>
          <w:sz w:val="20"/>
          <w:szCs w:val="20"/>
        </w:rPr>
      </w:pPr>
      <w:r>
        <w:rPr>
          <w:sz w:val="20"/>
          <w:szCs w:val="20"/>
        </w:rPr>
        <w:t>Electrical Component Disassembly/Reassembly (battery disconnection, connector removal, etc.).</w:t>
      </w:r>
    </w:p>
    <w:p w:rsidR="00206502" w:rsidRDefault="00206502" w:rsidP="00206502">
      <w:pPr>
        <w:ind w:left="-5112" w:right="-36"/>
        <w:rPr>
          <w:sz w:val="20"/>
          <w:szCs w:val="20"/>
        </w:rPr>
      </w:pPr>
    </w:p>
    <w:p w:rsidR="00206502" w:rsidRDefault="00206502" w:rsidP="00206502">
      <w:pPr>
        <w:ind w:left="-5112" w:right="-36"/>
        <w:rPr>
          <w:sz w:val="20"/>
          <w:szCs w:val="20"/>
        </w:rPr>
      </w:pPr>
      <w:r>
        <w:rPr>
          <w:sz w:val="20"/>
          <w:szCs w:val="20"/>
        </w:rPr>
        <w:t>Please see your Toyota</w:t>
      </w:r>
      <w:r w:rsidR="00F82D7B">
        <w:rPr>
          <w:sz w:val="20"/>
          <w:szCs w:val="20"/>
        </w:rPr>
        <w:t>/Lexus/Scion</w:t>
      </w:r>
      <w:r>
        <w:rPr>
          <w:sz w:val="20"/>
          <w:szCs w:val="20"/>
        </w:rPr>
        <w:t xml:space="preserve"> dealer for a copy of this document.</w:t>
      </w:r>
    </w:p>
    <w:p w:rsidR="00206502" w:rsidRDefault="00206502" w:rsidP="00206502">
      <w:pPr>
        <w:ind w:right="-36"/>
        <w:rPr>
          <w:szCs w:val="20"/>
        </w:rPr>
      </w:pPr>
    </w:p>
    <w:p w:rsidR="00F82D7B" w:rsidRDefault="00F82D7B" w:rsidP="00206502">
      <w:pPr>
        <w:ind w:right="-36"/>
        <w:rPr>
          <w:szCs w:val="20"/>
        </w:rPr>
        <w:sectPr w:rsidR="00F82D7B" w:rsidSect="00AA5DBE">
          <w:headerReference w:type="default" r:id="rId26"/>
          <w:pgSz w:w="12240" w:h="15840" w:code="1"/>
          <w:pgMar w:top="1296" w:right="1008" w:bottom="936" w:left="6120" w:header="576" w:footer="720" w:gutter="0"/>
          <w:cols w:space="288"/>
          <w:docGrid w:linePitch="360"/>
        </w:sectPr>
      </w:pPr>
    </w:p>
    <w:p w:rsidR="00206502" w:rsidRDefault="001321F7" w:rsidP="001321F7">
      <w:pPr>
        <w:pStyle w:val="Heading5"/>
        <w:numPr>
          <w:ilvl w:val="0"/>
          <w:numId w:val="0"/>
        </w:numPr>
      </w:pPr>
      <w:r>
        <w:lastRenderedPageBreak/>
        <w:t xml:space="preserve">1.   </w:t>
      </w:r>
      <w:r w:rsidR="00030545">
        <w:t>Installation Environment</w:t>
      </w:r>
    </w:p>
    <w:p w:rsidR="00206502" w:rsidRPr="00634AD4" w:rsidRDefault="00D97783" w:rsidP="00F9664D">
      <w:pPr>
        <w:numPr>
          <w:ilvl w:val="0"/>
          <w:numId w:val="10"/>
        </w:numPr>
        <w:rPr>
          <w:bCs/>
        </w:rPr>
      </w:pPr>
      <w:r>
        <w:rPr>
          <w:noProof/>
        </w:rPr>
        <w:drawing>
          <wp:anchor distT="0" distB="0" distL="114300" distR="114300" simplePos="0" relativeHeight="251648512" behindDoc="0" locked="0" layoutInCell="1" allowOverlap="1">
            <wp:simplePos x="0" y="0"/>
            <wp:positionH relativeFrom="column">
              <wp:posOffset>-114300</wp:posOffset>
            </wp:positionH>
            <wp:positionV relativeFrom="paragraph">
              <wp:posOffset>5080</wp:posOffset>
            </wp:positionV>
            <wp:extent cx="228600" cy="234950"/>
            <wp:effectExtent l="0" t="0" r="0" b="0"/>
            <wp:wrapNone/>
            <wp:docPr id="310" name="Picture 310"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top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502">
        <w:rPr>
          <w:bCs/>
        </w:rPr>
        <w:t>To ensure the best results duri</w:t>
      </w:r>
      <w:r w:rsidR="00FA45FC">
        <w:rPr>
          <w:bCs/>
        </w:rPr>
        <w:t>ng an installation,</w:t>
      </w:r>
      <w:r w:rsidR="00030545">
        <w:rPr>
          <w:bCs/>
        </w:rPr>
        <w:t xml:space="preserve"> set </w:t>
      </w:r>
      <w:r w:rsidR="00206502">
        <w:rPr>
          <w:bCs/>
        </w:rPr>
        <w:t>up an installation area that is safe and clean.  The fo</w:t>
      </w:r>
      <w:bookmarkStart w:id="0" w:name="_GoBack"/>
      <w:bookmarkEnd w:id="0"/>
      <w:r w:rsidR="00206502">
        <w:rPr>
          <w:bCs/>
        </w:rPr>
        <w:t>llowing items should be considered when selecting an area for installation:</w:t>
      </w:r>
    </w:p>
    <w:p w:rsidR="00206502" w:rsidRDefault="00206502" w:rsidP="00206502">
      <w:pPr>
        <w:tabs>
          <w:tab w:val="left" w:pos="4755"/>
        </w:tabs>
        <w:rPr>
          <w:b/>
          <w:u w:val="single"/>
        </w:rPr>
      </w:pPr>
    </w:p>
    <w:p w:rsidR="00206502" w:rsidRDefault="00D97783" w:rsidP="00F9664D">
      <w:pPr>
        <w:numPr>
          <w:ilvl w:val="0"/>
          <w:numId w:val="11"/>
        </w:numPr>
      </w:pPr>
      <w:r>
        <w:rPr>
          <w:noProof/>
        </w:rPr>
        <w:drawing>
          <wp:anchor distT="0" distB="0" distL="114300" distR="114300" simplePos="0" relativeHeight="251672064" behindDoc="0" locked="0" layoutInCell="1" allowOverlap="1">
            <wp:simplePos x="0" y="0"/>
            <wp:positionH relativeFrom="column">
              <wp:posOffset>190500</wp:posOffset>
            </wp:positionH>
            <wp:positionV relativeFrom="paragraph">
              <wp:posOffset>19050</wp:posOffset>
            </wp:positionV>
            <wp:extent cx="228600" cy="228600"/>
            <wp:effectExtent l="0" t="0" r="0" b="0"/>
            <wp:wrapNone/>
            <wp:docPr id="404" name="Picture 40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502">
        <w:t xml:space="preserve">Installation should be performed in an ambient temperature from 45° Fahrenheit to 95° Fahrenheit.  </w:t>
      </w:r>
      <w:r w:rsidR="00206502">
        <w:rPr>
          <w:bCs/>
        </w:rPr>
        <w:t xml:space="preserve">Adjust </w:t>
      </w:r>
      <w:r w:rsidR="00030545">
        <w:rPr>
          <w:bCs/>
        </w:rPr>
        <w:t xml:space="preserve">the </w:t>
      </w:r>
      <w:r w:rsidR="00206502">
        <w:rPr>
          <w:bCs/>
        </w:rPr>
        <w:t>wetting solution according to the ambient temperature.  The following is sta</w:t>
      </w:r>
      <w:smartTag w:uri="urn:schemas-microsoft-com:office:smarttags" w:element="PersonName">
        <w:r w:rsidR="00206502">
          <w:rPr>
            <w:bCs/>
          </w:rPr>
          <w:t>ted</w:t>
        </w:r>
      </w:smartTag>
      <w:r w:rsidR="00206502">
        <w:rPr>
          <w:bCs/>
        </w:rPr>
        <w:t xml:space="preserve"> for the 64 oz. </w:t>
      </w:r>
      <w:r w:rsidR="00030545">
        <w:rPr>
          <w:bCs/>
        </w:rPr>
        <w:t>w</w:t>
      </w:r>
      <w:r w:rsidR="00206502">
        <w:rPr>
          <w:bCs/>
        </w:rPr>
        <w:t xml:space="preserve">etting </w:t>
      </w:r>
      <w:r w:rsidR="00030545">
        <w:rPr>
          <w:bCs/>
        </w:rPr>
        <w:t>a</w:t>
      </w:r>
      <w:r w:rsidR="00206502">
        <w:rPr>
          <w:bCs/>
        </w:rPr>
        <w:t xml:space="preserve">gent. </w:t>
      </w:r>
    </w:p>
    <w:p w:rsidR="00206502" w:rsidRDefault="00E073E2" w:rsidP="00F9664D">
      <w:pPr>
        <w:numPr>
          <w:ilvl w:val="1"/>
          <w:numId w:val="11"/>
        </w:numPr>
      </w:pPr>
      <w:r>
        <w:t>4</w:t>
      </w:r>
      <w:r w:rsidR="002E7753">
        <w:t>5 º F - 65 º F = 4 ml</w:t>
      </w:r>
      <w:r w:rsidR="00206502">
        <w:t xml:space="preserve"> Baby Shampoo</w:t>
      </w:r>
    </w:p>
    <w:p w:rsidR="00206502" w:rsidRDefault="002E7753" w:rsidP="00F9664D">
      <w:pPr>
        <w:numPr>
          <w:ilvl w:val="1"/>
          <w:numId w:val="11"/>
        </w:numPr>
      </w:pPr>
      <w:r>
        <w:t>65 º F - 75 º F = 5 ml</w:t>
      </w:r>
      <w:r w:rsidR="00206502">
        <w:t xml:space="preserve"> Baby Shampoo</w:t>
      </w:r>
    </w:p>
    <w:p w:rsidR="00206502" w:rsidRDefault="002E7753" w:rsidP="00F9664D">
      <w:pPr>
        <w:numPr>
          <w:ilvl w:val="1"/>
          <w:numId w:val="11"/>
        </w:numPr>
      </w:pPr>
      <w:r>
        <w:t>75 º F - 85 º F = 6 - 7 ml</w:t>
      </w:r>
      <w:r w:rsidR="00206502">
        <w:t xml:space="preserve"> Baby Shampoo </w:t>
      </w:r>
    </w:p>
    <w:p w:rsidR="00206502" w:rsidRDefault="002E7753" w:rsidP="00F9664D">
      <w:pPr>
        <w:numPr>
          <w:ilvl w:val="1"/>
          <w:numId w:val="11"/>
        </w:numPr>
      </w:pPr>
      <w:r>
        <w:t>85 º F - 95 º F = 7 - 8 ml</w:t>
      </w:r>
      <w:r w:rsidR="00206502">
        <w:t xml:space="preserve"> Baby Shampoo </w:t>
      </w:r>
    </w:p>
    <w:p w:rsidR="00206502" w:rsidRDefault="00206502" w:rsidP="00206502">
      <w:pPr>
        <w:tabs>
          <w:tab w:val="left" w:pos="4755"/>
        </w:tabs>
        <w:rPr>
          <w:b/>
          <w:u w:val="single"/>
        </w:rPr>
      </w:pPr>
    </w:p>
    <w:p w:rsidR="00206502" w:rsidRDefault="00D97783" w:rsidP="00F9664D">
      <w:pPr>
        <w:numPr>
          <w:ilvl w:val="0"/>
          <w:numId w:val="11"/>
        </w:numPr>
      </w:pPr>
      <w:r>
        <w:rPr>
          <w:noProof/>
        </w:rPr>
        <w:drawing>
          <wp:anchor distT="0" distB="0" distL="114300" distR="114300" simplePos="0" relativeHeight="251671040" behindDoc="0" locked="0" layoutInCell="1" allowOverlap="1">
            <wp:simplePos x="0" y="0"/>
            <wp:positionH relativeFrom="column">
              <wp:posOffset>161925</wp:posOffset>
            </wp:positionH>
            <wp:positionV relativeFrom="paragraph">
              <wp:posOffset>-1905</wp:posOffset>
            </wp:positionV>
            <wp:extent cx="228600" cy="228600"/>
            <wp:effectExtent l="0" t="0" r="0" b="0"/>
            <wp:wrapNone/>
            <wp:docPr id="403" name="Picture 40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502">
        <w:t>Avoid installing in direct sunlight or extreme heat environment.</w:t>
      </w:r>
    </w:p>
    <w:p w:rsidR="00206502" w:rsidRDefault="00206502" w:rsidP="00206502">
      <w:pPr>
        <w:ind w:left="360"/>
      </w:pPr>
    </w:p>
    <w:p w:rsidR="00206502" w:rsidRDefault="00D97783" w:rsidP="00F9664D">
      <w:pPr>
        <w:numPr>
          <w:ilvl w:val="0"/>
          <w:numId w:val="11"/>
        </w:numPr>
      </w:pPr>
      <w:r>
        <w:rPr>
          <w:noProof/>
        </w:rPr>
        <w:drawing>
          <wp:anchor distT="0" distB="0" distL="114300" distR="114300" simplePos="0" relativeHeight="251667968" behindDoc="0" locked="0" layoutInCell="1" allowOverlap="1">
            <wp:simplePos x="0" y="0"/>
            <wp:positionH relativeFrom="column">
              <wp:posOffset>161925</wp:posOffset>
            </wp:positionH>
            <wp:positionV relativeFrom="paragraph">
              <wp:posOffset>15240</wp:posOffset>
            </wp:positionV>
            <wp:extent cx="228600" cy="228600"/>
            <wp:effectExtent l="0" t="0" r="0" b="0"/>
            <wp:wrapNone/>
            <wp:docPr id="399" name="Picture 39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502">
        <w:t xml:space="preserve">Avoid installing material when </w:t>
      </w:r>
      <w:r w:rsidR="00030545">
        <w:t xml:space="preserve">the </w:t>
      </w:r>
      <w:r w:rsidR="00206502">
        <w:t xml:space="preserve">vehicle surface is over 90° Fahrenheit.  </w:t>
      </w:r>
    </w:p>
    <w:p w:rsidR="00206502" w:rsidRDefault="00206502" w:rsidP="00206502"/>
    <w:p w:rsidR="00206502" w:rsidRDefault="00D97783" w:rsidP="00F9664D">
      <w:pPr>
        <w:numPr>
          <w:ilvl w:val="0"/>
          <w:numId w:val="11"/>
        </w:numPr>
      </w:pPr>
      <w:r>
        <w:rPr>
          <w:noProof/>
        </w:rPr>
        <w:drawing>
          <wp:anchor distT="0" distB="0" distL="114300" distR="114300" simplePos="0" relativeHeight="251673088" behindDoc="0" locked="0" layoutInCell="1" allowOverlap="1">
            <wp:simplePos x="0" y="0"/>
            <wp:positionH relativeFrom="column">
              <wp:posOffset>161925</wp:posOffset>
            </wp:positionH>
            <wp:positionV relativeFrom="paragraph">
              <wp:posOffset>3810</wp:posOffset>
            </wp:positionV>
            <wp:extent cx="228600" cy="228600"/>
            <wp:effectExtent l="0" t="0" r="0" b="0"/>
            <wp:wrapNone/>
            <wp:docPr id="405" name="Picture 405"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502">
        <w:t>Do not attempt to apply film during windy conditions.</w:t>
      </w:r>
    </w:p>
    <w:p w:rsidR="00206502" w:rsidRDefault="00D97783" w:rsidP="00206502">
      <w:r>
        <w:rPr>
          <w:noProof/>
        </w:rPr>
        <w:drawing>
          <wp:anchor distT="0" distB="0" distL="114300" distR="114300" simplePos="0" relativeHeight="251670016" behindDoc="0" locked="0" layoutInCell="1" allowOverlap="1">
            <wp:simplePos x="0" y="0"/>
            <wp:positionH relativeFrom="column">
              <wp:posOffset>161925</wp:posOffset>
            </wp:positionH>
            <wp:positionV relativeFrom="paragraph">
              <wp:posOffset>158115</wp:posOffset>
            </wp:positionV>
            <wp:extent cx="228600" cy="228600"/>
            <wp:effectExtent l="0" t="0" r="0" b="0"/>
            <wp:wrapNone/>
            <wp:docPr id="402" name="Picture 40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502" w:rsidRDefault="00206502" w:rsidP="00F9664D">
      <w:pPr>
        <w:numPr>
          <w:ilvl w:val="0"/>
          <w:numId w:val="11"/>
        </w:numPr>
      </w:pPr>
      <w:r>
        <w:t xml:space="preserve">Keep </w:t>
      </w:r>
      <w:r w:rsidR="00030545">
        <w:t xml:space="preserve">the </w:t>
      </w:r>
      <w:r>
        <w:t>installation area free of dust, grease, or other small particles that can become airborne, i.e. wax dust, paint overspray, etc.</w:t>
      </w:r>
    </w:p>
    <w:p w:rsidR="00206502" w:rsidRDefault="00D97783" w:rsidP="00206502">
      <w:r>
        <w:rPr>
          <w:noProof/>
        </w:rPr>
        <w:drawing>
          <wp:anchor distT="0" distB="0" distL="114300" distR="114300" simplePos="0" relativeHeight="251668992" behindDoc="0" locked="0" layoutInCell="1" allowOverlap="1">
            <wp:simplePos x="0" y="0"/>
            <wp:positionH relativeFrom="column">
              <wp:posOffset>171450</wp:posOffset>
            </wp:positionH>
            <wp:positionV relativeFrom="paragraph">
              <wp:posOffset>158750</wp:posOffset>
            </wp:positionV>
            <wp:extent cx="228600" cy="228600"/>
            <wp:effectExtent l="0" t="0" r="0" b="0"/>
            <wp:wrapNone/>
            <wp:docPr id="401" name="Picture 40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502" w:rsidRDefault="00030545" w:rsidP="00F9664D">
      <w:pPr>
        <w:numPr>
          <w:ilvl w:val="0"/>
          <w:numId w:val="11"/>
        </w:numPr>
      </w:pPr>
      <w:r>
        <w:t>T</w:t>
      </w:r>
      <w:r>
        <w:t xml:space="preserve">he </w:t>
      </w:r>
      <w:r>
        <w:t>i</w:t>
      </w:r>
      <w:r w:rsidR="00206502">
        <w:t>nstallation area must be well lit.</w:t>
      </w:r>
    </w:p>
    <w:p w:rsidR="00206502" w:rsidRDefault="00206502" w:rsidP="00206502"/>
    <w:p w:rsidR="00206502" w:rsidRDefault="00206502" w:rsidP="00206502"/>
    <w:p w:rsidR="00D51B67" w:rsidRDefault="00D51B67" w:rsidP="00206502"/>
    <w:p w:rsidR="00206502" w:rsidRDefault="001321F7" w:rsidP="001321F7">
      <w:pPr>
        <w:pStyle w:val="ProcLevel1"/>
        <w:numPr>
          <w:ilvl w:val="0"/>
          <w:numId w:val="0"/>
        </w:numPr>
      </w:pPr>
      <w:r>
        <w:t xml:space="preserve">2.   </w:t>
      </w:r>
      <w:r w:rsidR="00030545">
        <w:t>Vehicle Surface Preparation</w:t>
      </w:r>
    </w:p>
    <w:p w:rsidR="00206502" w:rsidRDefault="00D97783" w:rsidP="00F9664D">
      <w:pPr>
        <w:numPr>
          <w:ilvl w:val="0"/>
          <w:numId w:val="12"/>
        </w:numPr>
        <w:tabs>
          <w:tab w:val="left" w:pos="4755"/>
        </w:tabs>
      </w:pPr>
      <w:r>
        <w:rPr>
          <w:noProof/>
        </w:rPr>
        <w:drawing>
          <wp:anchor distT="0" distB="0" distL="114300" distR="114300" simplePos="0" relativeHeight="251650560" behindDoc="0" locked="0" layoutInCell="1" allowOverlap="1">
            <wp:simplePos x="0" y="0"/>
            <wp:positionH relativeFrom="column">
              <wp:posOffset>-114300</wp:posOffset>
            </wp:positionH>
            <wp:positionV relativeFrom="paragraph">
              <wp:posOffset>-1905</wp:posOffset>
            </wp:positionV>
            <wp:extent cx="228600" cy="228600"/>
            <wp:effectExtent l="0" t="0" r="0" b="0"/>
            <wp:wrapNone/>
            <wp:docPr id="324" name="Picture 32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502">
        <w:t>Before beginning any installation, the installer should perform the following steps to prepare the vehicle’s surface:</w:t>
      </w:r>
    </w:p>
    <w:p w:rsidR="00206502" w:rsidRDefault="00206502" w:rsidP="00206502">
      <w:pPr>
        <w:pStyle w:val="List"/>
        <w:ind w:left="0" w:firstLine="0"/>
      </w:pPr>
    </w:p>
    <w:p w:rsidR="00206502" w:rsidRDefault="00206502" w:rsidP="00F9664D">
      <w:pPr>
        <w:pStyle w:val="List"/>
        <w:numPr>
          <w:ilvl w:val="0"/>
          <w:numId w:val="3"/>
        </w:numPr>
        <w:tabs>
          <w:tab w:val="clear" w:pos="720"/>
          <w:tab w:val="num" w:pos="1080"/>
        </w:tabs>
        <w:ind w:left="1080"/>
      </w:pPr>
      <w:r>
        <w:t xml:space="preserve">Remove </w:t>
      </w:r>
      <w:r w:rsidR="00030545">
        <w:t xml:space="preserve">the </w:t>
      </w:r>
      <w:r>
        <w:t>vehicle wrap-guard material from application areas.</w:t>
      </w:r>
    </w:p>
    <w:p w:rsidR="00206502" w:rsidRDefault="00206502" w:rsidP="00206502">
      <w:pPr>
        <w:pStyle w:val="List"/>
        <w:ind w:firstLine="0"/>
      </w:pPr>
    </w:p>
    <w:p w:rsidR="00206502" w:rsidRDefault="00206502" w:rsidP="00F9664D">
      <w:pPr>
        <w:pStyle w:val="List"/>
        <w:numPr>
          <w:ilvl w:val="0"/>
          <w:numId w:val="3"/>
        </w:numPr>
        <w:tabs>
          <w:tab w:val="clear" w:pos="720"/>
          <w:tab w:val="num" w:pos="1080"/>
        </w:tabs>
        <w:ind w:left="1080"/>
      </w:pPr>
      <w:r>
        <w:t xml:space="preserve">Wash / clean </w:t>
      </w:r>
      <w:r w:rsidR="00030545">
        <w:t xml:space="preserve">the </w:t>
      </w:r>
      <w:r>
        <w:t>application surface thoroughly</w:t>
      </w:r>
    </w:p>
    <w:p w:rsidR="00B36150" w:rsidRDefault="00B36150" w:rsidP="00B36150">
      <w:pPr>
        <w:pStyle w:val="List"/>
        <w:ind w:left="0" w:firstLine="0"/>
      </w:pPr>
    </w:p>
    <w:p w:rsidR="00B36150" w:rsidRDefault="00B36150" w:rsidP="00F9664D">
      <w:pPr>
        <w:pStyle w:val="List"/>
        <w:numPr>
          <w:ilvl w:val="0"/>
          <w:numId w:val="3"/>
        </w:numPr>
        <w:tabs>
          <w:tab w:val="clear" w:pos="720"/>
          <w:tab w:val="num" w:pos="1080"/>
        </w:tabs>
        <w:ind w:left="1080"/>
      </w:pPr>
      <w:r>
        <w:t>Remove any contaminations such as grease, oil, wax, dirt, bug residue, or road tar with approved VDC cleaner, followed by approved VDC window cleaner</w:t>
      </w:r>
    </w:p>
    <w:p w:rsidR="00206502" w:rsidRDefault="00206502" w:rsidP="00206502">
      <w:pPr>
        <w:pStyle w:val="List"/>
        <w:ind w:firstLine="0"/>
      </w:pPr>
    </w:p>
    <w:p w:rsidR="00206502" w:rsidRDefault="00206502" w:rsidP="00F9664D">
      <w:pPr>
        <w:pStyle w:val="List"/>
        <w:numPr>
          <w:ilvl w:val="0"/>
          <w:numId w:val="3"/>
        </w:numPr>
        <w:tabs>
          <w:tab w:val="clear" w:pos="720"/>
          <w:tab w:val="num" w:pos="1080"/>
        </w:tabs>
        <w:ind w:left="1080"/>
      </w:pPr>
      <w:r>
        <w:t>Inspect painted surfaces for existing damage or for fresh, loose, and/or scratched paint.  It is recommended that any existing damage be repaired before installation.</w:t>
      </w:r>
    </w:p>
    <w:p w:rsidR="00206502" w:rsidRPr="006D5C7F" w:rsidRDefault="00206502" w:rsidP="00206502">
      <w:pPr>
        <w:tabs>
          <w:tab w:val="left" w:pos="4755"/>
        </w:tabs>
      </w:pPr>
    </w:p>
    <w:p w:rsidR="00206502" w:rsidRDefault="00206502" w:rsidP="00F9664D">
      <w:pPr>
        <w:numPr>
          <w:ilvl w:val="0"/>
          <w:numId w:val="3"/>
        </w:numPr>
        <w:tabs>
          <w:tab w:val="clear" w:pos="720"/>
          <w:tab w:val="num" w:pos="1080"/>
          <w:tab w:val="left" w:pos="4755"/>
        </w:tabs>
        <w:ind w:left="1080"/>
      </w:pPr>
      <w:r>
        <w:t>Clean the vehicle using Baby Shampoo Solution and a towel.</w:t>
      </w:r>
    </w:p>
    <w:p w:rsidR="00206502" w:rsidRDefault="00206502" w:rsidP="00206502">
      <w:pPr>
        <w:tabs>
          <w:tab w:val="left" w:pos="4755"/>
        </w:tabs>
      </w:pPr>
    </w:p>
    <w:p w:rsidR="00206502" w:rsidRDefault="00206502" w:rsidP="00F9664D">
      <w:pPr>
        <w:numPr>
          <w:ilvl w:val="0"/>
          <w:numId w:val="3"/>
        </w:numPr>
        <w:tabs>
          <w:tab w:val="clear" w:pos="720"/>
          <w:tab w:val="num" w:pos="1080"/>
          <w:tab w:val="left" w:pos="4755"/>
        </w:tabs>
        <w:ind w:left="1080"/>
      </w:pPr>
      <w:r>
        <w:t xml:space="preserve">Spray the vehicle with Baby Shampoo Solution generously and remove with </w:t>
      </w:r>
      <w:r w:rsidR="00030545">
        <w:t xml:space="preserve">a </w:t>
      </w:r>
      <w:r>
        <w:t>California® Water Blade.</w:t>
      </w:r>
    </w:p>
    <w:p w:rsidR="00206502" w:rsidRDefault="00206502" w:rsidP="00206502">
      <w:pPr>
        <w:tabs>
          <w:tab w:val="left" w:pos="4755"/>
        </w:tabs>
      </w:pPr>
    </w:p>
    <w:p w:rsidR="00206502" w:rsidRPr="0095537D" w:rsidRDefault="001321F7" w:rsidP="001321F7">
      <w:pPr>
        <w:pStyle w:val="ProcLevel1"/>
        <w:numPr>
          <w:ilvl w:val="0"/>
          <w:numId w:val="0"/>
        </w:numPr>
      </w:pPr>
      <w:r>
        <w:t xml:space="preserve">3.   </w:t>
      </w:r>
      <w:r w:rsidR="00206502">
        <w:t xml:space="preserve">Removing Film Material </w:t>
      </w:r>
      <w:r w:rsidR="00A201EC">
        <w:t>from</w:t>
      </w:r>
      <w:r w:rsidR="00206502">
        <w:t xml:space="preserve"> Liner</w:t>
      </w:r>
    </w:p>
    <w:p w:rsidR="00206502" w:rsidRDefault="00206502" w:rsidP="00F9664D">
      <w:pPr>
        <w:numPr>
          <w:ilvl w:val="0"/>
          <w:numId w:val="4"/>
        </w:numPr>
        <w:rPr>
          <w:bCs/>
        </w:rPr>
      </w:pPr>
      <w:r>
        <w:rPr>
          <w:bCs/>
        </w:rPr>
        <w:t xml:space="preserve">Check </w:t>
      </w:r>
      <w:r w:rsidR="00030545">
        <w:t xml:space="preserve">the </w:t>
      </w:r>
      <w:r>
        <w:rPr>
          <w:bCs/>
        </w:rPr>
        <w:t>pattern accuracy with the vehicle.  Make sure all necessary pieces are present.</w:t>
      </w:r>
    </w:p>
    <w:p w:rsidR="00206502" w:rsidRDefault="00206502" w:rsidP="00206502">
      <w:pPr>
        <w:ind w:left="360"/>
        <w:rPr>
          <w:bCs/>
        </w:rPr>
      </w:pPr>
    </w:p>
    <w:p w:rsidR="00206502" w:rsidRDefault="00D97783" w:rsidP="00F9664D">
      <w:pPr>
        <w:numPr>
          <w:ilvl w:val="0"/>
          <w:numId w:val="4"/>
        </w:numPr>
        <w:rPr>
          <w:bCs/>
        </w:rPr>
      </w:pPr>
      <w:r>
        <w:rPr>
          <w:bCs/>
          <w:noProof/>
        </w:rPr>
        <w:drawing>
          <wp:anchor distT="0" distB="0" distL="114300" distR="114300" simplePos="0" relativeHeight="251649536" behindDoc="0" locked="0" layoutInCell="1" allowOverlap="1">
            <wp:simplePos x="0" y="0"/>
            <wp:positionH relativeFrom="column">
              <wp:posOffset>-114300</wp:posOffset>
            </wp:positionH>
            <wp:positionV relativeFrom="paragraph">
              <wp:posOffset>-5715</wp:posOffset>
            </wp:positionV>
            <wp:extent cx="228600" cy="228600"/>
            <wp:effectExtent l="0" t="0" r="0" b="0"/>
            <wp:wrapNone/>
            <wp:docPr id="323" name="Picture 32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aution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502">
        <w:rPr>
          <w:bCs/>
        </w:rPr>
        <w:t>Before handling the film, make sure that hands are clean. Then proceed to spray hands with the wetting agent to prevent transfer of fingerprints to the material.  Keep hands wet throughout the install procedure.</w:t>
      </w:r>
    </w:p>
    <w:p w:rsidR="00206502" w:rsidRDefault="00206502" w:rsidP="00206502">
      <w:pPr>
        <w:rPr>
          <w:bCs/>
        </w:rPr>
      </w:pPr>
    </w:p>
    <w:p w:rsidR="00206502" w:rsidRDefault="00206502" w:rsidP="00F9664D">
      <w:pPr>
        <w:numPr>
          <w:ilvl w:val="0"/>
          <w:numId w:val="4"/>
        </w:numPr>
        <w:rPr>
          <w:bCs/>
        </w:rPr>
      </w:pPr>
      <w:r>
        <w:rPr>
          <w:bCs/>
        </w:rPr>
        <w:t>Remove material from liner.  Continue to spray material with the wetting agent to prevent the adhesive side from sticking to itself.  Keep hands wet.</w:t>
      </w:r>
    </w:p>
    <w:p w:rsidR="00206502" w:rsidRDefault="00206502" w:rsidP="00206502">
      <w:pPr>
        <w:rPr>
          <w:bCs/>
        </w:rPr>
      </w:pPr>
    </w:p>
    <w:p w:rsidR="00206502" w:rsidRDefault="00206502" w:rsidP="00206502">
      <w:pPr>
        <w:rPr>
          <w:bCs/>
        </w:rPr>
      </w:pPr>
    </w:p>
    <w:p w:rsidR="00206502" w:rsidRDefault="00206502" w:rsidP="00206502">
      <w:pPr>
        <w:rPr>
          <w:bCs/>
        </w:rPr>
      </w:pPr>
    </w:p>
    <w:p w:rsidR="0067368E" w:rsidRDefault="0067368E" w:rsidP="0067368E">
      <w:pPr>
        <w:rPr>
          <w:bCs/>
        </w:rPr>
      </w:pPr>
    </w:p>
    <w:p w:rsidR="0095537D" w:rsidRPr="0095537D" w:rsidRDefault="0095537D" w:rsidP="0095537D">
      <w:pPr>
        <w:pStyle w:val="ProcLevel1"/>
        <w:numPr>
          <w:ilvl w:val="0"/>
          <w:numId w:val="0"/>
        </w:numPr>
        <w:ind w:left="360" w:hanging="360"/>
      </w:pPr>
      <w:r>
        <w:t>4.</w:t>
      </w:r>
      <w:r>
        <w:tab/>
      </w:r>
      <w:r w:rsidR="00B772DA">
        <w:t>Hood Installation Procedure</w:t>
      </w:r>
    </w:p>
    <w:p w:rsidR="005A788C" w:rsidRDefault="00D97783" w:rsidP="00F9664D">
      <w:pPr>
        <w:numPr>
          <w:ilvl w:val="0"/>
          <w:numId w:val="6"/>
        </w:numPr>
        <w:rPr>
          <w:bCs/>
        </w:rPr>
      </w:pPr>
      <w:r>
        <w:rPr>
          <w:noProof/>
        </w:rPr>
        <w:drawing>
          <wp:anchor distT="0" distB="0" distL="114300" distR="114300" simplePos="0" relativeHeight="251654656" behindDoc="0" locked="0" layoutInCell="1" allowOverlap="1">
            <wp:simplePos x="0" y="0"/>
            <wp:positionH relativeFrom="margin">
              <wp:posOffset>-3429000</wp:posOffset>
            </wp:positionH>
            <wp:positionV relativeFrom="margin">
              <wp:posOffset>952500</wp:posOffset>
            </wp:positionV>
            <wp:extent cx="3238500" cy="1228725"/>
            <wp:effectExtent l="0" t="0" r="0" b="9525"/>
            <wp:wrapSquare wrapText="bothSides"/>
            <wp:docPr id="362" name="Picture 362" descr="Ho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oo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7DF">
        <w:rPr>
          <w:bCs/>
        </w:rPr>
        <w:t>Align the driver side outer edge of the piece where the hood meets the fender.  Remove the water from beneath the material with the squeegee on the outer edge using approx. ¾ of the squeegee width.</w:t>
      </w:r>
    </w:p>
    <w:p w:rsidR="002F2A46" w:rsidRDefault="002F2A46" w:rsidP="002F2A46">
      <w:pPr>
        <w:rPr>
          <w:bCs/>
        </w:rPr>
      </w:pPr>
    </w:p>
    <w:p w:rsidR="005A788C" w:rsidRDefault="005A788C" w:rsidP="0078084D">
      <w:pPr>
        <w:ind w:left="360"/>
        <w:rPr>
          <w:bCs/>
        </w:rPr>
      </w:pPr>
    </w:p>
    <w:p w:rsidR="002F2A46" w:rsidRPr="00207A4C" w:rsidRDefault="00D97783" w:rsidP="002F2A46">
      <w:pPr>
        <w:numPr>
          <w:ilvl w:val="0"/>
          <w:numId w:val="6"/>
        </w:numPr>
        <w:rPr>
          <w:bCs/>
        </w:rPr>
      </w:pPr>
      <w:r>
        <w:rPr>
          <w:noProof/>
        </w:rPr>
        <w:drawing>
          <wp:anchor distT="0" distB="0" distL="114300" distR="114300" simplePos="0" relativeHeight="251655680" behindDoc="0" locked="0" layoutInCell="1" allowOverlap="1">
            <wp:simplePos x="0" y="0"/>
            <wp:positionH relativeFrom="margin">
              <wp:posOffset>-3429000</wp:posOffset>
            </wp:positionH>
            <wp:positionV relativeFrom="margin">
              <wp:posOffset>2314575</wp:posOffset>
            </wp:positionV>
            <wp:extent cx="3238500" cy="1228725"/>
            <wp:effectExtent l="0" t="0" r="0" b="9525"/>
            <wp:wrapSquare wrapText="bothSides"/>
            <wp:docPr id="363" name="Picture 363" descr="Hoo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ood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8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7DF" w:rsidRPr="00207A4C">
        <w:rPr>
          <w:bCs/>
        </w:rPr>
        <w:t>Apply only enough tension to allow for the proper alignment to the bottom inside corner of the vehicle panel.  Maintain the proper alignment of the lower edge and the bottom corner while applying tension.  Spray the adhesive side of the material with the Vinegar Solution and tack down the area using approx. ¾ of the squeegee width.</w:t>
      </w:r>
    </w:p>
    <w:p w:rsidR="002F2A46" w:rsidRDefault="002F2A46" w:rsidP="002F2A46">
      <w:pPr>
        <w:rPr>
          <w:bCs/>
        </w:rPr>
      </w:pPr>
    </w:p>
    <w:p w:rsidR="0095537D" w:rsidRDefault="0095537D" w:rsidP="0095537D">
      <w:pPr>
        <w:rPr>
          <w:bCs/>
        </w:rPr>
      </w:pPr>
    </w:p>
    <w:p w:rsidR="00A44E89" w:rsidRPr="00207A4C" w:rsidRDefault="00D97783" w:rsidP="00F9664D">
      <w:pPr>
        <w:numPr>
          <w:ilvl w:val="0"/>
          <w:numId w:val="6"/>
        </w:numPr>
        <w:rPr>
          <w:bCs/>
        </w:rPr>
      </w:pPr>
      <w:r>
        <w:rPr>
          <w:noProof/>
        </w:rPr>
        <w:drawing>
          <wp:anchor distT="0" distB="0" distL="114300" distR="114300" simplePos="0" relativeHeight="251656704" behindDoc="0" locked="0" layoutInCell="1" allowOverlap="1">
            <wp:simplePos x="0" y="0"/>
            <wp:positionH relativeFrom="margin">
              <wp:posOffset>-3381375</wp:posOffset>
            </wp:positionH>
            <wp:positionV relativeFrom="margin">
              <wp:posOffset>4073525</wp:posOffset>
            </wp:positionV>
            <wp:extent cx="3238500" cy="1228725"/>
            <wp:effectExtent l="0" t="0" r="0" b="9525"/>
            <wp:wrapSquare wrapText="bothSides"/>
            <wp:docPr id="365" name="Picture 365" descr="Hoo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ood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A4C">
        <w:rPr>
          <w:bCs/>
        </w:rPr>
        <w:t>Next a</w:t>
      </w:r>
      <w:r w:rsidR="00743426" w:rsidRPr="00207A4C">
        <w:rPr>
          <w:bCs/>
        </w:rPr>
        <w:t xml:space="preserve">pply enough tension to move across the lower edge of the panel to allow for the proper placement for the opposite </w:t>
      </w:r>
      <w:r w:rsidR="00E75EB4" w:rsidRPr="00207A4C">
        <w:rPr>
          <w:bCs/>
        </w:rPr>
        <w:t>side</w:t>
      </w:r>
      <w:r w:rsidR="00743426" w:rsidRPr="00207A4C">
        <w:rPr>
          <w:bCs/>
        </w:rPr>
        <w:t>.</w:t>
      </w:r>
      <w:r w:rsidR="00E75EB4" w:rsidRPr="00207A4C">
        <w:rPr>
          <w:bCs/>
        </w:rPr>
        <w:t xml:space="preserve"> </w:t>
      </w:r>
      <w:r w:rsidR="00207A4C">
        <w:rPr>
          <w:bCs/>
        </w:rPr>
        <w:t>W</w:t>
      </w:r>
      <w:r w:rsidR="00743426" w:rsidRPr="00207A4C">
        <w:rPr>
          <w:bCs/>
        </w:rPr>
        <w:t>hile holding the tension with one hand</w:t>
      </w:r>
      <w:r w:rsidR="00030545">
        <w:rPr>
          <w:bCs/>
        </w:rPr>
        <w:t>,</w:t>
      </w:r>
      <w:r w:rsidR="00743426" w:rsidRPr="00207A4C">
        <w:rPr>
          <w:bCs/>
        </w:rPr>
        <w:t xml:space="preserve"> spray the vinegar solution in the area of the </w:t>
      </w:r>
      <w:r w:rsidR="00E75EB4" w:rsidRPr="00207A4C">
        <w:rPr>
          <w:bCs/>
        </w:rPr>
        <w:t>outer edge</w:t>
      </w:r>
      <w:r w:rsidR="00743426" w:rsidRPr="00207A4C">
        <w:rPr>
          <w:bCs/>
        </w:rPr>
        <w:t xml:space="preserve"> to ensure adhesion and placement.  Replace the film and tack the area down with the squeegee while still holding the tension with the other hand.</w:t>
      </w:r>
      <w:r w:rsidR="005A788C" w:rsidRPr="00207A4C">
        <w:rPr>
          <w:bCs/>
        </w:rPr>
        <w:t xml:space="preserve">  </w:t>
      </w:r>
    </w:p>
    <w:p w:rsidR="002F2A46" w:rsidRDefault="002F2A46" w:rsidP="002F2A46">
      <w:pPr>
        <w:rPr>
          <w:bCs/>
        </w:rPr>
      </w:pPr>
    </w:p>
    <w:p w:rsidR="002F2A46" w:rsidRDefault="002F2A46" w:rsidP="002F2A46">
      <w:pPr>
        <w:rPr>
          <w:bCs/>
        </w:rPr>
      </w:pPr>
    </w:p>
    <w:p w:rsidR="001711DE" w:rsidRDefault="001711DE" w:rsidP="001711DE">
      <w:pPr>
        <w:rPr>
          <w:bCs/>
        </w:rPr>
      </w:pPr>
    </w:p>
    <w:p w:rsidR="001711DE" w:rsidRDefault="00D97783" w:rsidP="00F9664D">
      <w:pPr>
        <w:numPr>
          <w:ilvl w:val="0"/>
          <w:numId w:val="6"/>
        </w:numPr>
        <w:rPr>
          <w:bCs/>
        </w:rPr>
      </w:pPr>
      <w:r>
        <w:rPr>
          <w:noProof/>
        </w:rPr>
        <w:drawing>
          <wp:anchor distT="0" distB="0" distL="114300" distR="114300" simplePos="0" relativeHeight="251657728" behindDoc="0" locked="0" layoutInCell="1" allowOverlap="1">
            <wp:simplePos x="0" y="0"/>
            <wp:positionH relativeFrom="margin">
              <wp:posOffset>-3381375</wp:posOffset>
            </wp:positionH>
            <wp:positionV relativeFrom="margin">
              <wp:posOffset>6146165</wp:posOffset>
            </wp:positionV>
            <wp:extent cx="3238500" cy="1228725"/>
            <wp:effectExtent l="0" t="0" r="0" b="9525"/>
            <wp:wrapSquare wrapText="bothSides"/>
            <wp:docPr id="366" name="Picture 366" descr="Ho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ood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A4C" w:rsidRPr="00207A4C">
        <w:rPr>
          <w:bCs/>
        </w:rPr>
        <w:t>Apply only enough tension to allow for the proper alignment to the bottom inside corner of the vehicle panel.  Maintain the proper alignment of the lower edge and the bottom corner while applying tension.  Spray the adhesive side of the material with the Vinegar Solution and tack down the area using approx. ¾ of the squeegee width</w:t>
      </w:r>
      <w:r w:rsidR="00743426">
        <w:rPr>
          <w:bCs/>
        </w:rPr>
        <w:t>.</w:t>
      </w:r>
      <w:r w:rsidR="00100B5F">
        <w:rPr>
          <w:bCs/>
        </w:rPr>
        <w:t xml:space="preserve">  </w:t>
      </w:r>
    </w:p>
    <w:p w:rsidR="00207A4C" w:rsidRDefault="00207A4C" w:rsidP="00207A4C">
      <w:pPr>
        <w:rPr>
          <w:bCs/>
        </w:rPr>
      </w:pPr>
    </w:p>
    <w:p w:rsidR="00207A4C" w:rsidRDefault="00207A4C" w:rsidP="00207A4C">
      <w:pPr>
        <w:rPr>
          <w:bCs/>
        </w:rPr>
      </w:pPr>
    </w:p>
    <w:p w:rsidR="002F2A46" w:rsidRDefault="002F2A46" w:rsidP="002F2A46">
      <w:pPr>
        <w:rPr>
          <w:bCs/>
        </w:rPr>
      </w:pPr>
    </w:p>
    <w:p w:rsidR="002F2A46" w:rsidRDefault="002F2A46" w:rsidP="002F2A46">
      <w:pPr>
        <w:rPr>
          <w:bCs/>
        </w:rPr>
      </w:pPr>
    </w:p>
    <w:p w:rsidR="002F2A46" w:rsidRDefault="002F2A46" w:rsidP="002F2A46">
      <w:pPr>
        <w:rPr>
          <w:bCs/>
        </w:rPr>
      </w:pPr>
    </w:p>
    <w:p w:rsidR="002F2A46" w:rsidRDefault="002F2A46" w:rsidP="002F2A46">
      <w:pPr>
        <w:rPr>
          <w:bCs/>
        </w:rPr>
      </w:pPr>
    </w:p>
    <w:p w:rsidR="005A788C" w:rsidRDefault="005A788C" w:rsidP="005A788C">
      <w:pPr>
        <w:rPr>
          <w:bCs/>
        </w:rPr>
      </w:pPr>
    </w:p>
    <w:p w:rsidR="00A84C35" w:rsidRDefault="00A84C35" w:rsidP="0095537D">
      <w:pPr>
        <w:rPr>
          <w:bCs/>
        </w:rPr>
      </w:pPr>
    </w:p>
    <w:p w:rsidR="00E75EB4" w:rsidRDefault="00E75EB4" w:rsidP="0095537D">
      <w:pPr>
        <w:rPr>
          <w:bCs/>
        </w:rPr>
      </w:pPr>
    </w:p>
    <w:p w:rsidR="00030545" w:rsidRPr="00030545" w:rsidRDefault="00030545" w:rsidP="00030545">
      <w:pPr>
        <w:ind w:left="360"/>
        <w:rPr>
          <w:bCs/>
        </w:rPr>
      </w:pPr>
    </w:p>
    <w:p w:rsidR="0095537D" w:rsidRDefault="00D97783" w:rsidP="00F9664D">
      <w:pPr>
        <w:numPr>
          <w:ilvl w:val="0"/>
          <w:numId w:val="6"/>
        </w:numPr>
        <w:rPr>
          <w:bCs/>
        </w:rPr>
      </w:pPr>
      <w:r>
        <w:rPr>
          <w:noProof/>
        </w:rPr>
        <w:drawing>
          <wp:anchor distT="0" distB="0" distL="114300" distR="114300" simplePos="0" relativeHeight="251658752" behindDoc="0" locked="0" layoutInCell="1" allowOverlap="1">
            <wp:simplePos x="0" y="0"/>
            <wp:positionH relativeFrom="margin">
              <wp:posOffset>-3409950</wp:posOffset>
            </wp:positionH>
            <wp:positionV relativeFrom="margin">
              <wp:posOffset>419100</wp:posOffset>
            </wp:positionV>
            <wp:extent cx="3238500" cy="1228725"/>
            <wp:effectExtent l="0" t="0" r="0" b="9525"/>
            <wp:wrapSquare wrapText="bothSides"/>
            <wp:docPr id="367" name="Picture 367" descr="Ho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oo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426">
        <w:rPr>
          <w:noProof/>
        </w:rPr>
        <w:t xml:space="preserve">Return to the lower leading edge.  Spray the Vinegar Solution lightly on the very edge and lightly bump the material down to the proper alignment.  Remove the water from this leading edge using approx. ¾ of the squeegee width.  At this point </w:t>
      </w:r>
      <w:r w:rsidR="00030545">
        <w:rPr>
          <w:noProof/>
        </w:rPr>
        <w:t>an</w:t>
      </w:r>
      <w:r w:rsidR="00743426">
        <w:rPr>
          <w:noProof/>
        </w:rPr>
        <w:t xml:space="preserve"> outline of the tacked material </w:t>
      </w:r>
      <w:r w:rsidR="00030545">
        <w:rPr>
          <w:noProof/>
        </w:rPr>
        <w:t xml:space="preserve">should form, </w:t>
      </w:r>
      <w:r w:rsidR="00743426">
        <w:rPr>
          <w:noProof/>
        </w:rPr>
        <w:t>leaving only the upper center of the film free.</w:t>
      </w:r>
      <w:r w:rsidR="00CC42BC">
        <w:rPr>
          <w:bCs/>
        </w:rPr>
        <w:t xml:space="preserve">  </w:t>
      </w:r>
    </w:p>
    <w:p w:rsidR="00361DE9" w:rsidRDefault="00361DE9" w:rsidP="00361DE9">
      <w:pPr>
        <w:keepNext/>
      </w:pPr>
    </w:p>
    <w:p w:rsidR="00CC42BC" w:rsidRDefault="00D97783" w:rsidP="00F9664D">
      <w:pPr>
        <w:numPr>
          <w:ilvl w:val="0"/>
          <w:numId w:val="6"/>
        </w:numPr>
        <w:rPr>
          <w:bCs/>
        </w:rPr>
      </w:pPr>
      <w:r>
        <w:rPr>
          <w:noProof/>
        </w:rPr>
        <w:drawing>
          <wp:anchor distT="0" distB="0" distL="114300" distR="114300" simplePos="0" relativeHeight="251659776" behindDoc="0" locked="0" layoutInCell="1" allowOverlap="1">
            <wp:simplePos x="0" y="0"/>
            <wp:positionH relativeFrom="margin">
              <wp:posOffset>-3381375</wp:posOffset>
            </wp:positionH>
            <wp:positionV relativeFrom="margin">
              <wp:posOffset>2209800</wp:posOffset>
            </wp:positionV>
            <wp:extent cx="3238500" cy="1228725"/>
            <wp:effectExtent l="0" t="0" r="0" b="9525"/>
            <wp:wrapSquare wrapText="bothSides"/>
            <wp:docPr id="368" name="Picture 368" descr="Hoo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ood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545">
        <w:rPr>
          <w:bCs/>
        </w:rPr>
        <w:t>Use</w:t>
      </w:r>
      <w:r w:rsidR="00743426">
        <w:rPr>
          <w:bCs/>
        </w:rPr>
        <w:t xml:space="preserve"> upward and </w:t>
      </w:r>
      <w:r w:rsidR="0061477F">
        <w:rPr>
          <w:bCs/>
        </w:rPr>
        <w:t>outward</w:t>
      </w:r>
      <w:r w:rsidR="00743426">
        <w:rPr>
          <w:bCs/>
        </w:rPr>
        <w:t xml:space="preserve"> strokes with the squeegee</w:t>
      </w:r>
      <w:r w:rsidR="00030545">
        <w:rPr>
          <w:bCs/>
        </w:rPr>
        <w:t xml:space="preserve"> to</w:t>
      </w:r>
      <w:r w:rsidR="00743426">
        <w:rPr>
          <w:bCs/>
        </w:rPr>
        <w:t xml:space="preserve"> remove the remaining water from beneath the material.  The water will leave from </w:t>
      </w:r>
      <w:r w:rsidR="00D47345">
        <w:rPr>
          <w:bCs/>
        </w:rPr>
        <w:t xml:space="preserve">beneath </w:t>
      </w:r>
      <w:r w:rsidR="00743426">
        <w:rPr>
          <w:bCs/>
        </w:rPr>
        <w:t xml:space="preserve">the material only out the top edge of the piece.  </w:t>
      </w:r>
      <w:r w:rsidR="00D47345">
        <w:rPr>
          <w:bCs/>
        </w:rPr>
        <w:t xml:space="preserve">Never attempt to force the water back through an area that has already been tacked to prevent distortion of the clarity.  Use a triangular pattern to remove the water from the middle and make sure </w:t>
      </w:r>
      <w:r w:rsidR="00030545">
        <w:rPr>
          <w:bCs/>
        </w:rPr>
        <w:t>no water or air remains</w:t>
      </w:r>
      <w:r w:rsidR="00D47345">
        <w:rPr>
          <w:bCs/>
        </w:rPr>
        <w:t xml:space="preserve"> beneath the film.</w:t>
      </w:r>
    </w:p>
    <w:p w:rsidR="00104EB2" w:rsidRDefault="00104EB2" w:rsidP="00104EB2">
      <w:pPr>
        <w:rPr>
          <w:bCs/>
        </w:rPr>
      </w:pPr>
    </w:p>
    <w:p w:rsidR="004C76DF" w:rsidRDefault="00D97783" w:rsidP="00F9664D">
      <w:pPr>
        <w:numPr>
          <w:ilvl w:val="0"/>
          <w:numId w:val="6"/>
        </w:numPr>
        <w:rPr>
          <w:bCs/>
        </w:rPr>
      </w:pPr>
      <w:r>
        <w:rPr>
          <w:noProof/>
        </w:rPr>
        <w:drawing>
          <wp:anchor distT="0" distB="0" distL="114300" distR="114300" simplePos="0" relativeHeight="251647488" behindDoc="0" locked="0" layoutInCell="1" allowOverlap="1">
            <wp:simplePos x="0" y="0"/>
            <wp:positionH relativeFrom="column">
              <wp:posOffset>-114300</wp:posOffset>
            </wp:positionH>
            <wp:positionV relativeFrom="paragraph">
              <wp:posOffset>8890</wp:posOffset>
            </wp:positionV>
            <wp:extent cx="228600" cy="234950"/>
            <wp:effectExtent l="0" t="0" r="0" b="0"/>
            <wp:wrapNone/>
            <wp:docPr id="179" name="Picture 179"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top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211">
        <w:rPr>
          <w:bCs/>
        </w:rPr>
        <w:t xml:space="preserve">Check </w:t>
      </w:r>
      <w:r w:rsidR="00030545">
        <w:t xml:space="preserve">the </w:t>
      </w:r>
      <w:r w:rsidR="00356211">
        <w:rPr>
          <w:bCs/>
        </w:rPr>
        <w:t>surface for bubbles or any other defects before continuing.</w:t>
      </w:r>
    </w:p>
    <w:p w:rsidR="00D47345" w:rsidRDefault="00D47345" w:rsidP="00D47345">
      <w:pPr>
        <w:rPr>
          <w:bCs/>
        </w:rPr>
      </w:pPr>
    </w:p>
    <w:p w:rsidR="00FF5836" w:rsidRPr="00FF5836" w:rsidRDefault="00D47345" w:rsidP="00FF5836">
      <w:pPr>
        <w:pStyle w:val="Heading5"/>
      </w:pPr>
      <w:r>
        <w:t xml:space="preserve">Seal all edges.  </w:t>
      </w:r>
    </w:p>
    <w:p w:rsidR="00E75EB4" w:rsidRDefault="0098523C" w:rsidP="00F9664D">
      <w:pPr>
        <w:numPr>
          <w:ilvl w:val="0"/>
          <w:numId w:val="7"/>
        </w:numPr>
        <w:rPr>
          <w:bCs/>
        </w:rPr>
      </w:pPr>
      <w:r w:rsidRPr="008252C0">
        <w:rPr>
          <w:bCs/>
        </w:rPr>
        <w:t>This will be necessary after each individual piece.</w:t>
      </w:r>
      <w:r w:rsidRPr="00030545">
        <w:rPr>
          <w:rStyle w:val="ToolsBlackTitleChar"/>
        </w:rPr>
        <w:t xml:space="preserve">  </w:t>
      </w:r>
      <w:r w:rsidRPr="00FF5836">
        <w:rPr>
          <w:bCs/>
        </w:rPr>
        <w:t xml:space="preserve">With the “T” shirt material wrapped around the hand, apply heat with the heat gun from 6 to 8 inches away from the vehicle panel.  Angle the heat gun to heat the glue side of the material as opposed to the clear coat side.  First, apply heat, </w:t>
      </w:r>
      <w:r w:rsidR="00A201EC" w:rsidRPr="00FF5836">
        <w:rPr>
          <w:bCs/>
        </w:rPr>
        <w:t>and then</w:t>
      </w:r>
      <w:r w:rsidRPr="00FF5836">
        <w:rPr>
          <w:bCs/>
        </w:rPr>
        <w:t xml:space="preserve"> wipe the material edge down with the “T” shirt wrapped hand.  The film will be very pliable so take care to not distort the film.  This process should be applied to the entire outer edge of the piece to seal the piece completely.</w:t>
      </w:r>
    </w:p>
    <w:p w:rsidR="00030545" w:rsidRDefault="00030545">
      <w:pPr>
        <w:rPr>
          <w:bCs/>
        </w:rPr>
      </w:pPr>
      <w:r>
        <w:rPr>
          <w:bCs/>
        </w:rPr>
        <w:br w:type="page"/>
      </w:r>
    </w:p>
    <w:p w:rsidR="008252C0" w:rsidRDefault="008252C0" w:rsidP="008252C0">
      <w:pPr>
        <w:rPr>
          <w:bCs/>
        </w:rPr>
      </w:pPr>
    </w:p>
    <w:p w:rsidR="00CE3F26" w:rsidRDefault="00D97783" w:rsidP="00CE3F26">
      <w:pPr>
        <w:pStyle w:val="ProcLevel1"/>
        <w:numPr>
          <w:ilvl w:val="0"/>
          <w:numId w:val="0"/>
        </w:numPr>
        <w:ind w:left="360" w:hanging="360"/>
      </w:pPr>
      <w:r>
        <w:rPr>
          <w:noProof/>
        </w:rPr>
        <w:drawing>
          <wp:anchor distT="0" distB="0" distL="114300" distR="114300" simplePos="0" relativeHeight="251660800" behindDoc="0" locked="0" layoutInCell="1" allowOverlap="1">
            <wp:simplePos x="0" y="0"/>
            <wp:positionH relativeFrom="margin">
              <wp:posOffset>-2876550</wp:posOffset>
            </wp:positionH>
            <wp:positionV relativeFrom="margin">
              <wp:posOffset>352425</wp:posOffset>
            </wp:positionV>
            <wp:extent cx="2028825" cy="2570480"/>
            <wp:effectExtent l="0" t="0" r="9525" b="1270"/>
            <wp:wrapSquare wrapText="bothSides"/>
            <wp:docPr id="370" name="Picture 370" descr="Fe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Fender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882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F26">
        <w:t>6.</w:t>
      </w:r>
      <w:r w:rsidR="00CE3F26">
        <w:tab/>
        <w:t>Front Fender Installation Procedure</w:t>
      </w:r>
    </w:p>
    <w:p w:rsidR="00CE3F26" w:rsidRDefault="00CE3F26" w:rsidP="00030545">
      <w:pPr>
        <w:numPr>
          <w:ilvl w:val="0"/>
          <w:numId w:val="18"/>
        </w:numPr>
        <w:ind w:left="720"/>
      </w:pPr>
      <w:r>
        <w:t xml:space="preserve">Line up </w:t>
      </w:r>
      <w:r w:rsidR="001B2FD6">
        <w:t xml:space="preserve">the </w:t>
      </w:r>
      <w:r>
        <w:t>front fender with the lower corner</w:t>
      </w:r>
      <w:r w:rsidR="008252C0">
        <w:t xml:space="preserve"> </w:t>
      </w:r>
      <w:r>
        <w:t xml:space="preserve">that meets the headlight.  Squeegee </w:t>
      </w:r>
      <w:r w:rsidR="001B2FD6">
        <w:t xml:space="preserve">the </w:t>
      </w:r>
      <w:r>
        <w:t xml:space="preserve">lower portion to the top edge of the piece to where it aligns with the top edge of the hood piece.  Be sure to keep edges within tolerance. </w:t>
      </w:r>
    </w:p>
    <w:p w:rsidR="00C40A5A" w:rsidRDefault="00C40A5A" w:rsidP="00C40A5A"/>
    <w:p w:rsidR="00C40A5A" w:rsidRDefault="00C40A5A" w:rsidP="00C40A5A"/>
    <w:p w:rsidR="00C40A5A" w:rsidRDefault="00C40A5A" w:rsidP="00C40A5A"/>
    <w:p w:rsidR="00C40A5A" w:rsidRDefault="00C40A5A" w:rsidP="00C40A5A"/>
    <w:p w:rsidR="00C40A5A" w:rsidRDefault="00C40A5A" w:rsidP="00C40A5A"/>
    <w:p w:rsidR="00C40A5A" w:rsidRDefault="00C40A5A" w:rsidP="00C40A5A"/>
    <w:p w:rsidR="00C40A5A" w:rsidRDefault="00C40A5A" w:rsidP="00C40A5A"/>
    <w:p w:rsidR="008252C0" w:rsidRDefault="008252C0" w:rsidP="008252C0"/>
    <w:p w:rsidR="008252C0" w:rsidRDefault="008252C0" w:rsidP="00030545">
      <w:pPr>
        <w:numPr>
          <w:ilvl w:val="0"/>
          <w:numId w:val="18"/>
        </w:numPr>
        <w:ind w:left="720"/>
      </w:pPr>
      <w:r>
        <w:t xml:space="preserve">Align and tack downward toward the lower corner.  Apply Vinegar Solution on </w:t>
      </w:r>
      <w:r w:rsidR="001B2FD6">
        <w:t xml:space="preserve">the </w:t>
      </w:r>
      <w:r>
        <w:t>lower corner as needed</w:t>
      </w:r>
      <w:r w:rsidR="00C40A5A">
        <w:t>.</w:t>
      </w:r>
    </w:p>
    <w:p w:rsidR="00C40A5A" w:rsidRDefault="00C40A5A" w:rsidP="00C40A5A"/>
    <w:p w:rsidR="00C40A5A" w:rsidRDefault="00C40A5A" w:rsidP="00C40A5A"/>
    <w:p w:rsidR="00C40A5A" w:rsidRDefault="00C40A5A" w:rsidP="00C40A5A"/>
    <w:p w:rsidR="00C40A5A" w:rsidRDefault="00C40A5A" w:rsidP="00C40A5A"/>
    <w:p w:rsidR="00C40A5A" w:rsidRDefault="00C40A5A" w:rsidP="00C40A5A"/>
    <w:p w:rsidR="00C40A5A" w:rsidRDefault="00C40A5A" w:rsidP="00C40A5A"/>
    <w:p w:rsidR="00C40A5A" w:rsidRDefault="00C40A5A" w:rsidP="00C40A5A"/>
    <w:p w:rsidR="00C40A5A" w:rsidRDefault="00C40A5A" w:rsidP="00C40A5A"/>
    <w:p w:rsidR="00C40A5A" w:rsidRDefault="00C40A5A" w:rsidP="00C40A5A"/>
    <w:p w:rsidR="00C40A5A" w:rsidRDefault="00C40A5A" w:rsidP="00C40A5A"/>
    <w:p w:rsidR="00C40A5A" w:rsidRDefault="00C40A5A" w:rsidP="00C40A5A"/>
    <w:p w:rsidR="00C40A5A" w:rsidRDefault="00C40A5A" w:rsidP="00C40A5A"/>
    <w:p w:rsidR="008252C0" w:rsidRDefault="00D97783" w:rsidP="008252C0">
      <w:pPr>
        <w:pStyle w:val="ListParagraph"/>
      </w:pPr>
      <w:r>
        <w:rPr>
          <w:noProof/>
        </w:rPr>
        <w:drawing>
          <wp:anchor distT="0" distB="0" distL="114300" distR="114300" simplePos="0" relativeHeight="251662848" behindDoc="0" locked="0" layoutInCell="1" allowOverlap="1">
            <wp:simplePos x="0" y="0"/>
            <wp:positionH relativeFrom="margin">
              <wp:posOffset>-2977515</wp:posOffset>
            </wp:positionH>
            <wp:positionV relativeFrom="margin">
              <wp:posOffset>5625465</wp:posOffset>
            </wp:positionV>
            <wp:extent cx="2197735" cy="2784475"/>
            <wp:effectExtent l="0" t="0" r="0" b="0"/>
            <wp:wrapSquare wrapText="bothSides"/>
            <wp:docPr id="372" name="Picture 372" descr="Fend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Fender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7735" cy="278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F26" w:rsidRDefault="00D97783" w:rsidP="00030545">
      <w:pPr>
        <w:numPr>
          <w:ilvl w:val="0"/>
          <w:numId w:val="18"/>
        </w:numPr>
        <w:ind w:left="720"/>
      </w:pPr>
      <w:r>
        <w:rPr>
          <w:noProof/>
        </w:rPr>
        <w:drawing>
          <wp:anchor distT="0" distB="0" distL="114300" distR="114300" simplePos="0" relativeHeight="251661824" behindDoc="0" locked="0" layoutInCell="1" allowOverlap="1">
            <wp:simplePos x="0" y="0"/>
            <wp:positionH relativeFrom="margin">
              <wp:posOffset>-2905125</wp:posOffset>
            </wp:positionH>
            <wp:positionV relativeFrom="margin">
              <wp:posOffset>2932430</wp:posOffset>
            </wp:positionV>
            <wp:extent cx="2125345" cy="2693035"/>
            <wp:effectExtent l="0" t="0" r="8255" b="0"/>
            <wp:wrapSquare wrapText="bothSides"/>
            <wp:docPr id="371" name="Picture 371" descr="Fend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Fender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5345" cy="269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2C0">
        <w:t xml:space="preserve">Apply downward and outward tension to relieve the </w:t>
      </w:r>
      <w:r w:rsidR="00030545">
        <w:t>wrinkle</w:t>
      </w:r>
      <w:r w:rsidR="008252C0">
        <w:t xml:space="preserve">s that occur on the fender’s edge.  A combination of this and the last step will relieve the </w:t>
      </w:r>
      <w:r w:rsidR="00030545">
        <w:t>wrinkle</w:t>
      </w:r>
      <w:r w:rsidR="008252C0">
        <w:t xml:space="preserve"> in this area.</w:t>
      </w:r>
    </w:p>
    <w:p w:rsidR="00F82D7B" w:rsidRDefault="00F82D7B">
      <w:r>
        <w:br w:type="page"/>
      </w:r>
    </w:p>
    <w:p w:rsidR="00CE3F26" w:rsidRDefault="00CE3F26" w:rsidP="00CE3F26">
      <w:pPr>
        <w:pStyle w:val="ProcLevel1"/>
        <w:numPr>
          <w:ilvl w:val="0"/>
          <w:numId w:val="0"/>
        </w:numPr>
        <w:ind w:left="360" w:hanging="360"/>
      </w:pPr>
    </w:p>
    <w:p w:rsidR="00CE3F26" w:rsidRDefault="001B2FD6" w:rsidP="00CE3F26">
      <w:pPr>
        <w:pStyle w:val="ProcLevel1"/>
        <w:numPr>
          <w:ilvl w:val="0"/>
          <w:numId w:val="0"/>
        </w:numPr>
        <w:ind w:left="360" w:hanging="360"/>
      </w:pPr>
      <w:r>
        <w:t>7.</w:t>
      </w:r>
      <w:r>
        <w:tab/>
        <w:t>Seal all edges</w:t>
      </w:r>
    </w:p>
    <w:p w:rsidR="00CE3F26" w:rsidRDefault="00CE3F26" w:rsidP="00F9664D">
      <w:pPr>
        <w:numPr>
          <w:ilvl w:val="0"/>
          <w:numId w:val="14"/>
        </w:numPr>
      </w:pPr>
      <w:r w:rsidRPr="00C40A5A">
        <w:t>This will be necessary after each individual piece.</w:t>
      </w:r>
      <w:r w:rsidRPr="001B2FD6">
        <w:rPr>
          <w:rStyle w:val="ToolsBlackTitleChar"/>
        </w:rPr>
        <w:t xml:space="preserve">  </w:t>
      </w:r>
      <w:r>
        <w:t>With the “T” shirt material wrapped around the hand, apply heat with the heat gun from 6 to 8 inches away from the vehicle panel.  Angle the heat gun to heat the glue side of the material as opposed to the clear coat side.  First, apply heat</w:t>
      </w:r>
      <w:r w:rsidR="001B2FD6">
        <w:t>, and</w:t>
      </w:r>
      <w:r>
        <w:t xml:space="preserve"> then wipe the material edge down with the “T” shirt wrapped hand.  The film will be very pliable so take care to not distort the film.  This process should be applied to the entire outer edge of the piece to seal the piece completely.</w:t>
      </w:r>
    </w:p>
    <w:p w:rsidR="00273D11" w:rsidRDefault="00273D11" w:rsidP="00273D11"/>
    <w:p w:rsidR="00273D11" w:rsidRDefault="00273D11" w:rsidP="00273D11"/>
    <w:p w:rsidR="00273D11" w:rsidRDefault="00273D11" w:rsidP="00273D11"/>
    <w:p w:rsidR="00273D11" w:rsidRDefault="00273D11" w:rsidP="00273D11"/>
    <w:p w:rsidR="00273D11" w:rsidRDefault="00273D11" w:rsidP="00273D11"/>
    <w:p w:rsidR="00273D11" w:rsidRDefault="00273D11" w:rsidP="00273D11">
      <w:pPr>
        <w:rPr>
          <w:b/>
        </w:rPr>
      </w:pPr>
      <w:r>
        <w:rPr>
          <w:b/>
        </w:rPr>
        <w:t>8.   M</w:t>
      </w:r>
      <w:r w:rsidR="001B2FD6">
        <w:rPr>
          <w:b/>
        </w:rPr>
        <w:t>irror Installation Instructions</w:t>
      </w:r>
    </w:p>
    <w:p w:rsidR="00273D11" w:rsidRDefault="00273D11" w:rsidP="00273D11">
      <w:pPr>
        <w:rPr>
          <w:b/>
        </w:rPr>
      </w:pPr>
    </w:p>
    <w:p w:rsidR="00FE1527" w:rsidRDefault="00D97783" w:rsidP="00FE1527">
      <w:pPr>
        <w:numPr>
          <w:ilvl w:val="0"/>
          <w:numId w:val="16"/>
        </w:numPr>
        <w:rPr>
          <w:bCs/>
        </w:rPr>
      </w:pPr>
      <w:r>
        <w:rPr>
          <w:noProof/>
        </w:rPr>
        <w:drawing>
          <wp:anchor distT="0" distB="0" distL="114300" distR="114300" simplePos="0" relativeHeight="251651584" behindDoc="0" locked="0" layoutInCell="1" allowOverlap="1">
            <wp:simplePos x="0" y="0"/>
            <wp:positionH relativeFrom="margin">
              <wp:posOffset>-3190875</wp:posOffset>
            </wp:positionH>
            <wp:positionV relativeFrom="margin">
              <wp:posOffset>4176395</wp:posOffset>
            </wp:positionV>
            <wp:extent cx="2562225" cy="1790700"/>
            <wp:effectExtent l="0" t="0" r="9525" b="0"/>
            <wp:wrapSquare wrapText="bothSides"/>
            <wp:docPr id="353" name="Picture 353" descr="CT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T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527">
        <w:rPr>
          <w:bCs/>
        </w:rPr>
        <w:t xml:space="preserve">Line up the corner at the base of the mirror. Squeegee the lower portion down. </w:t>
      </w:r>
      <w:r w:rsidR="001B2FD6">
        <w:rPr>
          <w:bCs/>
        </w:rPr>
        <w:t xml:space="preserve"> </w:t>
      </w:r>
      <w:r w:rsidR="00FE1527">
        <w:rPr>
          <w:bCs/>
        </w:rPr>
        <w:t>Be sure to keep the edges within tolerance.</w:t>
      </w:r>
    </w:p>
    <w:p w:rsidR="00566913" w:rsidRDefault="00566913" w:rsidP="00566913">
      <w:pPr>
        <w:rPr>
          <w:bCs/>
        </w:rPr>
      </w:pPr>
    </w:p>
    <w:p w:rsidR="00566913" w:rsidRDefault="00566913" w:rsidP="00566913">
      <w:pPr>
        <w:rPr>
          <w:bCs/>
        </w:rPr>
      </w:pPr>
    </w:p>
    <w:p w:rsidR="00566913" w:rsidRDefault="00566913" w:rsidP="00566913">
      <w:pPr>
        <w:rPr>
          <w:bCs/>
        </w:rPr>
      </w:pPr>
    </w:p>
    <w:p w:rsidR="00566913" w:rsidRDefault="00566913" w:rsidP="00566913">
      <w:pPr>
        <w:rPr>
          <w:bCs/>
        </w:rPr>
      </w:pPr>
    </w:p>
    <w:p w:rsidR="00566913" w:rsidRDefault="00566913" w:rsidP="00566913">
      <w:pPr>
        <w:rPr>
          <w:bCs/>
        </w:rPr>
      </w:pPr>
    </w:p>
    <w:p w:rsidR="00FE1527" w:rsidRDefault="00FE1527" w:rsidP="00FE1527">
      <w:pPr>
        <w:rPr>
          <w:bCs/>
        </w:rPr>
      </w:pPr>
    </w:p>
    <w:p w:rsidR="00FE1527" w:rsidRDefault="00FE1527" w:rsidP="00FE1527">
      <w:pPr>
        <w:rPr>
          <w:bCs/>
        </w:rPr>
      </w:pPr>
    </w:p>
    <w:p w:rsidR="00FE1527" w:rsidRDefault="00FE1527" w:rsidP="00FE1527">
      <w:pPr>
        <w:tabs>
          <w:tab w:val="left" w:pos="720"/>
        </w:tabs>
        <w:rPr>
          <w:bCs/>
        </w:rPr>
      </w:pPr>
    </w:p>
    <w:p w:rsidR="00566913" w:rsidRPr="00566913" w:rsidRDefault="00D97783" w:rsidP="00566913">
      <w:pPr>
        <w:numPr>
          <w:ilvl w:val="0"/>
          <w:numId w:val="16"/>
        </w:numPr>
        <w:tabs>
          <w:tab w:val="left" w:pos="720"/>
        </w:tabs>
        <w:rPr>
          <w:bCs/>
        </w:rPr>
      </w:pPr>
      <w:r>
        <w:rPr>
          <w:noProof/>
        </w:rPr>
        <w:drawing>
          <wp:anchor distT="0" distB="0" distL="114300" distR="114300" simplePos="0" relativeHeight="251653632" behindDoc="0" locked="0" layoutInCell="1" allowOverlap="1">
            <wp:simplePos x="0" y="0"/>
            <wp:positionH relativeFrom="margin">
              <wp:posOffset>-3181350</wp:posOffset>
            </wp:positionH>
            <wp:positionV relativeFrom="margin">
              <wp:posOffset>6101715</wp:posOffset>
            </wp:positionV>
            <wp:extent cx="2571750" cy="1708785"/>
            <wp:effectExtent l="0" t="0" r="0" b="5715"/>
            <wp:wrapSquare wrapText="bothSides"/>
            <wp:docPr id="361" name="Picture 361" descr="C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TM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1527" w:rsidRPr="00566913">
        <w:rPr>
          <w:bCs/>
        </w:rPr>
        <w:t>Pull the material strai</w:t>
      </w:r>
      <w:r w:rsidR="00030545">
        <w:rPr>
          <w:bCs/>
        </w:rPr>
        <w:t>gh</w:t>
      </w:r>
      <w:r w:rsidR="001B2FD6">
        <w:rPr>
          <w:bCs/>
        </w:rPr>
        <w:t>t up from the corner of S</w:t>
      </w:r>
      <w:r w:rsidR="00FE1527" w:rsidRPr="00566913">
        <w:rPr>
          <w:bCs/>
        </w:rPr>
        <w:t xml:space="preserve">tep (a). </w:t>
      </w:r>
      <w:r w:rsidR="001B2FD6">
        <w:rPr>
          <w:bCs/>
        </w:rPr>
        <w:t xml:space="preserve"> </w:t>
      </w:r>
      <w:r w:rsidR="00FE1527" w:rsidRPr="00566913">
        <w:rPr>
          <w:bCs/>
        </w:rPr>
        <w:t>Work the squeegee up from the corner to the top edge.</w:t>
      </w:r>
      <w:r w:rsidR="00030545">
        <w:rPr>
          <w:bCs/>
        </w:rPr>
        <w:t xml:space="preserve"> </w:t>
      </w:r>
      <w:r w:rsidR="001B2FD6">
        <w:rPr>
          <w:bCs/>
        </w:rPr>
        <w:t xml:space="preserve"> </w:t>
      </w:r>
      <w:r w:rsidR="00030545">
        <w:rPr>
          <w:bCs/>
        </w:rPr>
        <w:t>Make</w:t>
      </w:r>
      <w:r w:rsidR="00566913" w:rsidRPr="00566913">
        <w:rPr>
          <w:bCs/>
        </w:rPr>
        <w:t xml:space="preserve"> sure </w:t>
      </w:r>
      <w:r w:rsidR="001B2FD6">
        <w:rPr>
          <w:bCs/>
        </w:rPr>
        <w:t>to</w:t>
      </w:r>
      <w:r w:rsidR="00566913" w:rsidRPr="00566913">
        <w:rPr>
          <w:bCs/>
        </w:rPr>
        <w:t xml:space="preserve"> pull the </w:t>
      </w:r>
      <w:r w:rsidR="00030545">
        <w:t>wrinkle</w:t>
      </w:r>
      <w:r w:rsidR="00566913" w:rsidRPr="00566913">
        <w:rPr>
          <w:bCs/>
        </w:rPr>
        <w:t>s out th</w:t>
      </w:r>
      <w:r w:rsidR="00030545">
        <w:rPr>
          <w:bCs/>
        </w:rPr>
        <w:t>at</w:t>
      </w:r>
      <w:r w:rsidR="00566913" w:rsidRPr="00566913">
        <w:rPr>
          <w:bCs/>
        </w:rPr>
        <w:t xml:space="preserve"> will occur in the lower front corner.</w:t>
      </w:r>
    </w:p>
    <w:p w:rsidR="00566913" w:rsidRDefault="00566913" w:rsidP="00566913">
      <w:pPr>
        <w:rPr>
          <w:bCs/>
        </w:rPr>
      </w:pPr>
    </w:p>
    <w:p w:rsidR="00566913" w:rsidRDefault="00566913" w:rsidP="00566913">
      <w:pPr>
        <w:rPr>
          <w:bCs/>
        </w:rPr>
      </w:pPr>
    </w:p>
    <w:p w:rsidR="00566913" w:rsidRDefault="00566913" w:rsidP="00566913">
      <w:pPr>
        <w:rPr>
          <w:bCs/>
        </w:rPr>
      </w:pPr>
    </w:p>
    <w:p w:rsidR="00566913" w:rsidRDefault="00566913" w:rsidP="00566913">
      <w:pPr>
        <w:rPr>
          <w:bCs/>
        </w:rPr>
      </w:pPr>
    </w:p>
    <w:p w:rsidR="00566913" w:rsidRDefault="00566913" w:rsidP="00566913">
      <w:pPr>
        <w:rPr>
          <w:bCs/>
        </w:rPr>
      </w:pPr>
    </w:p>
    <w:p w:rsidR="00566913" w:rsidRDefault="00566913" w:rsidP="00566913">
      <w:pPr>
        <w:rPr>
          <w:bCs/>
        </w:rPr>
      </w:pPr>
    </w:p>
    <w:p w:rsidR="00566913" w:rsidRDefault="00566913" w:rsidP="00566913">
      <w:pPr>
        <w:rPr>
          <w:bCs/>
        </w:rPr>
      </w:pPr>
    </w:p>
    <w:p w:rsidR="00566913" w:rsidRDefault="00566913" w:rsidP="00566913">
      <w:pPr>
        <w:rPr>
          <w:bCs/>
        </w:rPr>
      </w:pPr>
    </w:p>
    <w:p w:rsidR="00566913" w:rsidRPr="00FE1527" w:rsidRDefault="00566913" w:rsidP="00566913"/>
    <w:p w:rsidR="00273D11" w:rsidRDefault="00273D11" w:rsidP="00FE1527">
      <w:pPr>
        <w:tabs>
          <w:tab w:val="left" w:pos="720"/>
        </w:tabs>
      </w:pPr>
    </w:p>
    <w:p w:rsidR="00273D11" w:rsidRDefault="00273D11" w:rsidP="00273D11"/>
    <w:p w:rsidR="00273D11" w:rsidRDefault="00273D11" w:rsidP="00273D11">
      <w:pPr>
        <w:pStyle w:val="ProcLevel2"/>
        <w:numPr>
          <w:ilvl w:val="0"/>
          <w:numId w:val="16"/>
        </w:numPr>
        <w:spacing w:line="240" w:lineRule="auto"/>
      </w:pPr>
      <w:r>
        <w:t xml:space="preserve">Pull the remaining material with only enough tension </w:t>
      </w:r>
      <w:r w:rsidR="00FE1527">
        <w:t>to</w:t>
      </w:r>
      <w:r>
        <w:t xml:space="preserve"> pull out the </w:t>
      </w:r>
      <w:r w:rsidR="00030545">
        <w:t>wrinkles along the top side.</w:t>
      </w:r>
      <w:r w:rsidR="001B2FD6">
        <w:t xml:space="preserve"> </w:t>
      </w:r>
      <w:r w:rsidR="00030545">
        <w:t xml:space="preserve"> Use</w:t>
      </w:r>
      <w:r>
        <w:t xml:space="preserve"> the squeegee </w:t>
      </w:r>
      <w:r w:rsidR="00030545">
        <w:t xml:space="preserve">to </w:t>
      </w:r>
      <w:r>
        <w:t xml:space="preserve">tack down the lower edge.  Follow with upward strokes to tack down the top. </w:t>
      </w:r>
    </w:p>
    <w:p w:rsidR="00273D11" w:rsidRDefault="00273D11" w:rsidP="00273D11">
      <w:pPr>
        <w:pStyle w:val="ProcLevel2"/>
        <w:numPr>
          <w:ilvl w:val="0"/>
          <w:numId w:val="0"/>
        </w:numPr>
        <w:spacing w:line="240" w:lineRule="auto"/>
        <w:ind w:left="720"/>
      </w:pPr>
    </w:p>
    <w:p w:rsidR="00273D11" w:rsidRDefault="00D97783" w:rsidP="00273D11">
      <w:pPr>
        <w:pStyle w:val="ProcLevel2"/>
        <w:numPr>
          <w:ilvl w:val="0"/>
          <w:numId w:val="16"/>
        </w:numPr>
        <w:spacing w:line="240" w:lineRule="auto"/>
      </w:pPr>
      <w:r>
        <w:rPr>
          <w:noProof/>
        </w:rPr>
        <w:drawing>
          <wp:anchor distT="0" distB="0" distL="114300" distR="114300" simplePos="0" relativeHeight="251663872" behindDoc="0" locked="0" layoutInCell="1" allowOverlap="1">
            <wp:simplePos x="0" y="0"/>
            <wp:positionH relativeFrom="column">
              <wp:posOffset>-104775</wp:posOffset>
            </wp:positionH>
            <wp:positionV relativeFrom="paragraph">
              <wp:posOffset>92710</wp:posOffset>
            </wp:positionV>
            <wp:extent cx="228600" cy="234950"/>
            <wp:effectExtent l="0" t="0" r="0" b="0"/>
            <wp:wrapNone/>
            <wp:docPr id="373" name="Picture 373"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stop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D11">
        <w:t xml:space="preserve">Check </w:t>
      </w:r>
      <w:r w:rsidR="001B2FD6">
        <w:t xml:space="preserve">the </w:t>
      </w:r>
      <w:r w:rsidR="00273D11">
        <w:t>surface for bubbles or any other defects before continuing.</w:t>
      </w:r>
    </w:p>
    <w:p w:rsidR="00273D11" w:rsidRDefault="00273D11" w:rsidP="00273D11">
      <w:pPr>
        <w:pStyle w:val="ProcLevel2"/>
        <w:numPr>
          <w:ilvl w:val="0"/>
          <w:numId w:val="0"/>
        </w:numPr>
        <w:spacing w:line="240" w:lineRule="auto"/>
        <w:ind w:left="720" w:hanging="360"/>
      </w:pPr>
    </w:p>
    <w:p w:rsidR="00273D11" w:rsidRDefault="001B2FD6" w:rsidP="00273D11">
      <w:pPr>
        <w:pStyle w:val="ProcLevel2"/>
        <w:numPr>
          <w:ilvl w:val="0"/>
          <w:numId w:val="0"/>
        </w:numPr>
        <w:spacing w:line="240" w:lineRule="auto"/>
        <w:rPr>
          <w:b/>
        </w:rPr>
      </w:pPr>
      <w:r>
        <w:rPr>
          <w:b/>
        </w:rPr>
        <w:t xml:space="preserve">9.  Seal all edges. </w:t>
      </w:r>
    </w:p>
    <w:p w:rsidR="00566913" w:rsidRDefault="00273D11" w:rsidP="00FE1527">
      <w:pPr>
        <w:numPr>
          <w:ilvl w:val="0"/>
          <w:numId w:val="17"/>
        </w:numPr>
        <w:rPr>
          <w:bCs/>
        </w:rPr>
      </w:pPr>
      <w:r w:rsidRPr="00566913">
        <w:rPr>
          <w:bCs/>
        </w:rPr>
        <w:t>This will be necessary after each individual piece.</w:t>
      </w:r>
      <w:r w:rsidRPr="001B2FD6">
        <w:rPr>
          <w:rStyle w:val="ToolsBlackTitleChar"/>
        </w:rPr>
        <w:t xml:space="preserve">  </w:t>
      </w:r>
      <w:r w:rsidRPr="00566913">
        <w:rPr>
          <w:bCs/>
        </w:rPr>
        <w:t>With the “T” shirt material wrapped around the hand, apply heat with the heat gun from 6 to 8 inches away from the vehicle panel.  Angle the heat gun to heat the glue side of the material as opposed to the clear coat side.  First, apply heat</w:t>
      </w:r>
      <w:r w:rsidR="001B2FD6">
        <w:rPr>
          <w:bCs/>
        </w:rPr>
        <w:t>, and</w:t>
      </w:r>
      <w:r w:rsidRPr="00566913">
        <w:rPr>
          <w:bCs/>
        </w:rPr>
        <w:t xml:space="preserve"> then wipe the material edge down with the “T” shirt wrapped hand.  The film will be very pliable so take care to not distort the film.  This process should be applied to the entire outer edge of the piece to seal the piece completely.</w:t>
      </w:r>
    </w:p>
    <w:p w:rsidR="00566913" w:rsidRDefault="00566913" w:rsidP="00566913">
      <w:pPr>
        <w:rPr>
          <w:bCs/>
        </w:rPr>
      </w:pPr>
    </w:p>
    <w:p w:rsidR="00FE1527" w:rsidRPr="00566913" w:rsidRDefault="00D97783" w:rsidP="00566913">
      <w:pPr>
        <w:rPr>
          <w:b/>
          <w:bCs/>
        </w:rPr>
      </w:pPr>
      <w:r>
        <w:rPr>
          <w:b/>
          <w:noProof/>
        </w:rPr>
        <w:drawing>
          <wp:anchor distT="0" distB="0" distL="114300" distR="114300" simplePos="0" relativeHeight="251652608" behindDoc="0" locked="0" layoutInCell="1" allowOverlap="1">
            <wp:simplePos x="0" y="0"/>
            <wp:positionH relativeFrom="margin">
              <wp:posOffset>-3286125</wp:posOffset>
            </wp:positionH>
            <wp:positionV relativeFrom="margin">
              <wp:posOffset>344170</wp:posOffset>
            </wp:positionV>
            <wp:extent cx="2609850" cy="1724025"/>
            <wp:effectExtent l="0" t="0" r="0" b="9525"/>
            <wp:wrapSquare wrapText="bothSides"/>
            <wp:docPr id="355" name="Picture 355" descr="CT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TM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8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1A0">
        <w:rPr>
          <w:b/>
          <w:bCs/>
        </w:rPr>
        <w:t>10</w:t>
      </w:r>
      <w:r w:rsidR="00566913" w:rsidRPr="00566913">
        <w:rPr>
          <w:b/>
          <w:bCs/>
        </w:rPr>
        <w:t>.</w:t>
      </w:r>
      <w:r w:rsidR="001B2FD6">
        <w:rPr>
          <w:b/>
          <w:bCs/>
        </w:rPr>
        <w:t xml:space="preserve"> Post-Installation.</w:t>
      </w:r>
    </w:p>
    <w:p w:rsidR="00566913" w:rsidRDefault="00566913" w:rsidP="00566913">
      <w:pPr>
        <w:rPr>
          <w:bCs/>
        </w:rPr>
      </w:pPr>
    </w:p>
    <w:p w:rsidR="00FE1527" w:rsidRDefault="00566913" w:rsidP="00FE1527">
      <w:pPr>
        <w:numPr>
          <w:ilvl w:val="0"/>
          <w:numId w:val="19"/>
        </w:numPr>
        <w:rPr>
          <w:bCs/>
        </w:rPr>
      </w:pPr>
      <w:r w:rsidRPr="00566913">
        <w:rPr>
          <w:bCs/>
        </w:rPr>
        <w:t xml:space="preserve">Clean </w:t>
      </w:r>
      <w:r w:rsidR="001B2FD6">
        <w:t xml:space="preserve">the </w:t>
      </w:r>
      <w:r w:rsidRPr="00566913">
        <w:rPr>
          <w:bCs/>
        </w:rPr>
        <w:t xml:space="preserve">surface of </w:t>
      </w:r>
      <w:r w:rsidR="001B2FD6">
        <w:t xml:space="preserve">the </w:t>
      </w:r>
      <w:r w:rsidRPr="00566913">
        <w:rPr>
          <w:bCs/>
        </w:rPr>
        <w:t>vehicle as necessary.</w:t>
      </w:r>
    </w:p>
    <w:p w:rsidR="00566913" w:rsidRDefault="00566913" w:rsidP="00566913">
      <w:pPr>
        <w:rPr>
          <w:bCs/>
        </w:rPr>
      </w:pPr>
    </w:p>
    <w:p w:rsidR="00566913" w:rsidRPr="00AC41A0" w:rsidRDefault="00AC41A0" w:rsidP="00566913">
      <w:pPr>
        <w:rPr>
          <w:b/>
          <w:bCs/>
        </w:rPr>
      </w:pPr>
      <w:r>
        <w:rPr>
          <w:b/>
          <w:bCs/>
        </w:rPr>
        <w:t>11</w:t>
      </w:r>
      <w:r w:rsidR="00566913" w:rsidRPr="00AC41A0">
        <w:rPr>
          <w:b/>
          <w:bCs/>
        </w:rPr>
        <w:t>. Removal Process.</w:t>
      </w:r>
    </w:p>
    <w:p w:rsidR="00566913" w:rsidRDefault="00566913" w:rsidP="00566913">
      <w:pPr>
        <w:rPr>
          <w:bCs/>
        </w:rPr>
      </w:pPr>
    </w:p>
    <w:p w:rsidR="00566913" w:rsidRDefault="00566913" w:rsidP="00566913">
      <w:pPr>
        <w:numPr>
          <w:ilvl w:val="0"/>
          <w:numId w:val="21"/>
        </w:numPr>
        <w:rPr>
          <w:bCs/>
        </w:rPr>
      </w:pPr>
      <w:r w:rsidRPr="00566913">
        <w:rPr>
          <w:bCs/>
        </w:rPr>
        <w:t>Pick an edge corner of the material up.  Grab enough material to allow a secure grasp with hand</w:t>
      </w:r>
      <w:r>
        <w:rPr>
          <w:bCs/>
        </w:rPr>
        <w:t>.</w:t>
      </w:r>
    </w:p>
    <w:p w:rsidR="00566913" w:rsidRDefault="00566913" w:rsidP="00566913">
      <w:pPr>
        <w:rPr>
          <w:bCs/>
        </w:rPr>
      </w:pPr>
    </w:p>
    <w:p w:rsidR="00F92F5C" w:rsidRPr="00566913" w:rsidRDefault="00566913" w:rsidP="00EC0A93">
      <w:pPr>
        <w:numPr>
          <w:ilvl w:val="0"/>
          <w:numId w:val="21"/>
        </w:numPr>
        <w:rPr>
          <w:bCs/>
        </w:rPr>
      </w:pPr>
      <w:r w:rsidRPr="00566913">
        <w:rPr>
          <w:bCs/>
        </w:rPr>
        <w:t xml:space="preserve">Pull </w:t>
      </w:r>
      <w:r w:rsidR="001B2FD6">
        <w:t xml:space="preserve">the </w:t>
      </w:r>
      <w:r w:rsidRPr="00566913">
        <w:rPr>
          <w:bCs/>
        </w:rPr>
        <w:t>material towards</w:t>
      </w:r>
      <w:r w:rsidR="001B2FD6" w:rsidRPr="001B2FD6">
        <w:t xml:space="preserve"> </w:t>
      </w:r>
      <w:r w:rsidR="001B2FD6">
        <w:t>the</w:t>
      </w:r>
      <w:r w:rsidRPr="00566913">
        <w:rPr>
          <w:bCs/>
        </w:rPr>
        <w:t xml:space="preserve"> body at an angle (between 30° to 45°).  Do not try to rip </w:t>
      </w:r>
      <w:r w:rsidR="001B2FD6">
        <w:t xml:space="preserve">the </w:t>
      </w:r>
      <w:r w:rsidRPr="00566913">
        <w:rPr>
          <w:bCs/>
        </w:rPr>
        <w:t xml:space="preserve">material off the surface, instead, stretch the material off the surface.  </w:t>
      </w:r>
      <w:r w:rsidR="001B2FD6">
        <w:rPr>
          <w:bCs/>
        </w:rPr>
        <w:t>S</w:t>
      </w:r>
      <w:r w:rsidRPr="00566913">
        <w:rPr>
          <w:bCs/>
        </w:rPr>
        <w:t>tretching the material will minimize the amount of adhesive left on the surface.</w:t>
      </w:r>
    </w:p>
    <w:p w:rsidR="00EC0A93" w:rsidRDefault="00EC0A93" w:rsidP="00EC0A93">
      <w:pPr>
        <w:rPr>
          <w:bCs/>
        </w:rPr>
      </w:pPr>
    </w:p>
    <w:p w:rsidR="00EC0A93" w:rsidRDefault="00EC0A93" w:rsidP="00EC0A93">
      <w:pPr>
        <w:rPr>
          <w:bCs/>
        </w:rPr>
      </w:pPr>
    </w:p>
    <w:p w:rsidR="00EC0A93" w:rsidRDefault="00EC0A93" w:rsidP="00EC0A93">
      <w:pPr>
        <w:ind w:left="360"/>
        <w:rPr>
          <w:bCs/>
        </w:rPr>
      </w:pPr>
    </w:p>
    <w:p w:rsidR="00D27E01" w:rsidRPr="00CC42BC" w:rsidRDefault="00D27E01" w:rsidP="00D27E01">
      <w:pPr>
        <w:rPr>
          <w:bCs/>
        </w:rPr>
        <w:sectPr w:rsidR="00D27E01" w:rsidRPr="00CC42BC" w:rsidSect="00AA5DBE">
          <w:headerReference w:type="default" r:id="rId40"/>
          <w:type w:val="continuous"/>
          <w:pgSz w:w="12240" w:h="15840" w:code="1"/>
          <w:pgMar w:top="1296" w:right="1008" w:bottom="936" w:left="6120" w:header="576" w:footer="720" w:gutter="0"/>
          <w:cols w:space="0"/>
          <w:docGrid w:linePitch="360"/>
        </w:sectPr>
      </w:pPr>
    </w:p>
    <w:p w:rsidR="00072BFB" w:rsidRDefault="00072BFB">
      <w:pPr>
        <w:pStyle w:val="CheckListTitle"/>
      </w:pPr>
      <w:r>
        <w:lastRenderedPageBreak/>
        <w:t>Accessory Function Checks</w:t>
      </w:r>
    </w:p>
    <w:p w:rsidR="007C1D11" w:rsidRDefault="00D97783" w:rsidP="00512287">
      <w:pPr>
        <w:pStyle w:val="CheckList"/>
      </w:pPr>
      <w:r>
        <w:rPr>
          <w:noProof/>
        </w:rPr>
        <mc:AlternateContent>
          <mc:Choice Requires="wps">
            <w:drawing>
              <wp:anchor distT="0" distB="0" distL="114300" distR="114300" simplePos="0" relativeHeight="251643392" behindDoc="0" locked="0" layoutInCell="0" allowOverlap="1">
                <wp:simplePos x="0" y="0"/>
                <wp:positionH relativeFrom="column">
                  <wp:posOffset>192405</wp:posOffset>
                </wp:positionH>
                <wp:positionV relativeFrom="paragraph">
                  <wp:posOffset>46990</wp:posOffset>
                </wp:positionV>
                <wp:extent cx="182880" cy="182880"/>
                <wp:effectExtent l="11430" t="8890" r="15240" b="8255"/>
                <wp:wrapNone/>
                <wp:docPr id="2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26" style="position:absolute;margin-left:15.15pt;margin-top:3.7pt;width:14.4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" o:allowincell="f" strokeweight="1pt"/>
            </w:pict>
          </mc:Fallback>
        </mc:AlternateContent>
      </w:r>
      <w:r w:rsidR="0094606F">
        <w:t>Correct part number has been installed.</w:t>
      </w:r>
    </w:p>
    <w:p w:rsidR="007C1D11" w:rsidRDefault="00D97783" w:rsidP="00512287">
      <w:pPr>
        <w:pStyle w:val="CheckList"/>
      </w:pPr>
      <w:r>
        <w:rPr>
          <w:noProof/>
        </w:rPr>
        <mc:AlternateContent>
          <mc:Choice Requires="wps">
            <w:drawing>
              <wp:anchor distT="0" distB="0" distL="114300" distR="114300" simplePos="0" relativeHeight="251641344" behindDoc="0" locked="1" layoutInCell="0" allowOverlap="1">
                <wp:simplePos x="0" y="0"/>
                <wp:positionH relativeFrom="column">
                  <wp:posOffset>180975</wp:posOffset>
                </wp:positionH>
                <wp:positionV relativeFrom="paragraph">
                  <wp:posOffset>66040</wp:posOffset>
                </wp:positionV>
                <wp:extent cx="182880" cy="182880"/>
                <wp:effectExtent l="9525" t="8890" r="7620" b="825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6" style="position:absolute;margin-left:14.25pt;margin-top:5.2pt;width:14.4pt;height: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" o:allowincell="f" strokeweight="1pt">
                <w10:anchorlock/>
              </v:roundrect>
            </w:pict>
          </mc:Fallback>
        </mc:AlternateContent>
      </w:r>
      <w:r>
        <w:rPr>
          <w:noProof/>
        </w:rPr>
        <w:drawing>
          <wp:anchor distT="0" distB="0" distL="114300" distR="114300" simplePos="0" relativeHeight="251646464" behindDoc="0" locked="1" layoutInCell="1" allowOverlap="1">
            <wp:simplePos x="0" y="0"/>
            <wp:positionH relativeFrom="column">
              <wp:posOffset>-110490</wp:posOffset>
            </wp:positionH>
            <wp:positionV relativeFrom="paragraph">
              <wp:posOffset>60325</wp:posOffset>
            </wp:positionV>
            <wp:extent cx="228600" cy="228600"/>
            <wp:effectExtent l="0" t="0" r="0" b="0"/>
            <wp:wrapNone/>
            <wp:docPr id="79" name="Picture 79"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06F">
        <w:t>Proper equipment was used to install.</w:t>
      </w:r>
      <w:r w:rsidR="0094606F">
        <w:tab/>
      </w:r>
    </w:p>
    <w:p w:rsidR="00512287" w:rsidRDefault="00512287" w:rsidP="00512287">
      <w:pPr>
        <w:pStyle w:val="CheckList"/>
      </w:pPr>
    </w:p>
    <w:p w:rsidR="00072BFB" w:rsidRDefault="00D97783">
      <w:pPr>
        <w:pStyle w:val="CheckList"/>
      </w:pPr>
      <w:r>
        <w:rPr>
          <w:noProof/>
        </w:rPr>
        <mc:AlternateContent>
          <mc:Choice Requires="wps">
            <w:drawing>
              <wp:anchor distT="0" distB="0" distL="114300" distR="114300" simplePos="0" relativeHeight="251642368" behindDoc="0" locked="1" layoutInCell="0" allowOverlap="1">
                <wp:simplePos x="0" y="0"/>
                <wp:positionH relativeFrom="column">
                  <wp:posOffset>180975</wp:posOffset>
                </wp:positionH>
                <wp:positionV relativeFrom="paragraph">
                  <wp:posOffset>77470</wp:posOffset>
                </wp:positionV>
                <wp:extent cx="182880" cy="182880"/>
                <wp:effectExtent l="9525" t="10795" r="7620" b="6350"/>
                <wp:wrapNone/>
                <wp:docPr id="1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6" style="position:absolute;margin-left:14.25pt;margin-top:6.1pt;width:14.4pt;height:1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" o:allowincell="f" strokeweight="1pt">
                <w10:anchorlock/>
              </v:roundrect>
            </w:pict>
          </mc:Fallback>
        </mc:AlternateContent>
      </w:r>
      <w:r w:rsidR="007C1D11">
        <w:t>Check for film quality and proper installation</w:t>
      </w:r>
      <w:r w:rsidR="00512287">
        <w:t>.</w:t>
      </w:r>
    </w:p>
    <w:p w:rsidR="00072BFB" w:rsidRDefault="00072BFB">
      <w:pPr>
        <w:pStyle w:val="CheckList"/>
      </w:pPr>
    </w:p>
    <w:p w:rsidR="00072BFB" w:rsidRDefault="00D97783">
      <w:pPr>
        <w:pStyle w:val="CheckListTitle"/>
      </w:pPr>
      <w:r>
        <w:rPr>
          <w:noProof/>
        </w:rPr>
        <mc:AlternateContent>
          <mc:Choice Requires="wps">
            <w:drawing>
              <wp:anchor distT="0" distB="0" distL="114300" distR="114300" simplePos="0" relativeHeight="251664896" behindDoc="0" locked="1" layoutInCell="1" allowOverlap="1">
                <wp:simplePos x="0" y="0"/>
                <wp:positionH relativeFrom="column">
                  <wp:posOffset>5080</wp:posOffset>
                </wp:positionH>
                <wp:positionV relativeFrom="paragraph">
                  <wp:posOffset>782320</wp:posOffset>
                </wp:positionV>
                <wp:extent cx="6492240" cy="0"/>
                <wp:effectExtent l="14605" t="10795" r="17780" b="17780"/>
                <wp:wrapNone/>
                <wp:docPr id="1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1.6pt" to="511.6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" strokeweight="1.5pt">
                <w10:anchorlock/>
              </v:line>
            </w:pict>
          </mc:Fallback>
        </mc:AlternateContent>
      </w:r>
      <w:r>
        <w:rPr>
          <w:noProof/>
        </w:rPr>
        <mc:AlternateContent>
          <mc:Choice Requires="wps">
            <w:drawing>
              <wp:anchor distT="0" distB="0" distL="114300" distR="114300" simplePos="0" relativeHeight="251644416" behindDoc="0" locked="1" layoutInCell="1" allowOverlap="1">
                <wp:simplePos x="0" y="0"/>
                <wp:positionH relativeFrom="column">
                  <wp:posOffset>5080</wp:posOffset>
                </wp:positionH>
                <wp:positionV relativeFrom="paragraph">
                  <wp:posOffset>-116205</wp:posOffset>
                </wp:positionV>
                <wp:extent cx="6492240" cy="0"/>
                <wp:effectExtent l="14605" t="17145" r="17780" b="11430"/>
                <wp:wrapNone/>
                <wp:docPr id="1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4x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CVnL4x&#10;EwIAACsEAAAOAAAAAAAAAAAAAAAAAC4CAABkcnMvZTJvRG9jLnhtbFBLAQItABQABgAIAAAAIQA4&#10;NEt62wAAAAkBAAAPAAAAAAAAAAAAAAAAAG0EAABkcnMvZG93bnJldi54bWxQSwUGAAAAAAQABADz&#10;AAAAdQUAAAAA&#10;" strokeweight="1.5pt">
                <w10:anchorlock/>
              </v:line>
            </w:pict>
          </mc:Fallback>
        </mc:AlternateContent>
      </w:r>
      <w:r w:rsidR="00072BFB">
        <w:t>Vehicle Function Checks</w:t>
      </w:r>
    </w:p>
    <w:p w:rsidR="00072BFB" w:rsidRDefault="00D97783" w:rsidP="0094606F">
      <w:pPr>
        <w:pStyle w:val="CheckList"/>
        <w:ind w:left="0"/>
      </w:pPr>
      <w:r>
        <w:rPr>
          <w:noProof/>
        </w:rPr>
        <mc:AlternateContent>
          <mc:Choice Requires="wps">
            <w:drawing>
              <wp:anchor distT="0" distB="0" distL="114300" distR="114300" simplePos="0" relativeHeight="251645440" behindDoc="0" locked="1" layoutInCell="0" allowOverlap="1">
                <wp:simplePos x="0" y="0"/>
                <wp:positionH relativeFrom="column">
                  <wp:posOffset>180975</wp:posOffset>
                </wp:positionH>
                <wp:positionV relativeFrom="paragraph">
                  <wp:posOffset>80010</wp:posOffset>
                </wp:positionV>
                <wp:extent cx="182880" cy="182880"/>
                <wp:effectExtent l="9525" t="13335" r="7620" b="13335"/>
                <wp:wrapNone/>
                <wp:docPr id="1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26" style="position:absolute;margin-left:14.25pt;margin-top:6.3pt;width:14.4pt;height:1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X8ww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" o:allowincell="f" strokeweight="1pt">
                <w10:anchorlock/>
              </v:roundrect>
            </w:pict>
          </mc:Fallback>
        </mc:AlternateContent>
      </w:r>
    </w:p>
    <w:p w:rsidR="00072BFB" w:rsidRDefault="00072BFB">
      <w:pPr>
        <w:pStyle w:val="CheckList"/>
        <w:rPr>
          <w:u w:val="single"/>
        </w:rPr>
      </w:pPr>
    </w:p>
    <w:p w:rsidR="002D0F74" w:rsidRDefault="00B75B0E" w:rsidP="00B75B0E">
      <w:pPr>
        <w:pStyle w:val="CheckList"/>
        <w:ind w:left="0"/>
        <w:rPr>
          <w:u w:val="single"/>
        </w:rPr>
      </w:pPr>
      <w:r>
        <w:rPr>
          <w:u w:val="single"/>
        </w:rPr>
        <w:t>Vehicle Appearance Check</w:t>
      </w:r>
    </w:p>
    <w:p w:rsidR="002D0F74" w:rsidRDefault="00D97783" w:rsidP="007906C9">
      <w:pPr>
        <w:spacing w:line="300" w:lineRule="auto"/>
        <w:ind w:left="720"/>
        <w:rPr>
          <w:szCs w:val="20"/>
        </w:rPr>
      </w:pPr>
      <w:r>
        <w:rPr>
          <w:noProof/>
          <w:szCs w:val="20"/>
        </w:rPr>
        <mc:AlternateContent>
          <mc:Choice Requires="wps">
            <w:drawing>
              <wp:anchor distT="0" distB="0" distL="114300" distR="114300" simplePos="0" relativeHeight="251665920" behindDoc="0" locked="1" layoutInCell="0" allowOverlap="1">
                <wp:simplePos x="0" y="0"/>
                <wp:positionH relativeFrom="column">
                  <wp:posOffset>165735</wp:posOffset>
                </wp:positionH>
                <wp:positionV relativeFrom="paragraph">
                  <wp:posOffset>8890</wp:posOffset>
                </wp:positionV>
                <wp:extent cx="182880" cy="182880"/>
                <wp:effectExtent l="13335" t="8890" r="13335" b="8255"/>
                <wp:wrapNone/>
                <wp:docPr id="15"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26" style="position:absolute;margin-left:13.05pt;margin-top:.7pt;width:14.4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" o:allowincell="f" strokeweight="1pt">
                <w10:anchorlock/>
              </v:roundrect>
            </w:pict>
          </mc:Fallback>
        </mc:AlternateContent>
      </w:r>
      <w:r w:rsidR="002D0F74" w:rsidRPr="00F4327A">
        <w:rPr>
          <w:szCs w:val="20"/>
        </w:rPr>
        <w:t>After accessory installation and removal of</w:t>
      </w:r>
      <w:r w:rsidR="002D0F74">
        <w:rPr>
          <w:szCs w:val="20"/>
        </w:rPr>
        <w:t xml:space="preserve"> </w:t>
      </w:r>
      <w:r w:rsidR="002D0F74" w:rsidRPr="00F4327A">
        <w:rPr>
          <w:szCs w:val="20"/>
        </w:rPr>
        <w:t>protective cover(s)</w:t>
      </w:r>
      <w:r w:rsidR="002D0F74">
        <w:rPr>
          <w:szCs w:val="20"/>
        </w:rPr>
        <w:t xml:space="preserve">, perform a visual inspection. </w:t>
      </w:r>
    </w:p>
    <w:p w:rsidR="00072BFB" w:rsidRDefault="00072BFB" w:rsidP="00B75B0E">
      <w:pPr>
        <w:pStyle w:val="CheckList"/>
        <w:ind w:left="0"/>
      </w:pPr>
      <w:r>
        <w:rPr>
          <w:u w:val="single"/>
        </w:rPr>
        <w:br w:type="column"/>
      </w:r>
    </w:p>
    <w:p w:rsidR="00072BFB" w:rsidRDefault="0094606F">
      <w:pPr>
        <w:pStyle w:val="CheckList"/>
      </w:pPr>
      <w:r>
        <w:t>Verify part number on package.</w:t>
      </w:r>
    </w:p>
    <w:p w:rsidR="00072BFB" w:rsidRDefault="0094606F" w:rsidP="00512287">
      <w:pPr>
        <w:pStyle w:val="CheckList"/>
      </w:pPr>
      <w:r>
        <w:t>Check for lo</w:t>
      </w:r>
      <w:r w:rsidR="007C1D11">
        <w:t>ose edges, bubbles, and or film damage</w:t>
      </w:r>
      <w:r>
        <w:t>.</w:t>
      </w:r>
    </w:p>
    <w:p w:rsidR="00072BFB" w:rsidRDefault="007C1D11">
      <w:pPr>
        <w:pStyle w:val="CheckList"/>
      </w:pPr>
      <w:r>
        <w:t>Check for scratches, correct edge alignment, and or debris under film.</w:t>
      </w:r>
    </w:p>
    <w:p w:rsidR="00072BFB" w:rsidRDefault="00072BFB">
      <w:pPr>
        <w:pStyle w:val="CheckList"/>
      </w:pPr>
    </w:p>
    <w:p w:rsidR="00072BFB" w:rsidRDefault="00072BFB">
      <w:pPr>
        <w:pStyle w:val="CheckList"/>
      </w:pPr>
    </w:p>
    <w:p w:rsidR="00072BFB" w:rsidRDefault="00072BFB">
      <w:pPr>
        <w:pStyle w:val="CheckList"/>
      </w:pPr>
    </w:p>
    <w:p w:rsidR="00072BFB" w:rsidRDefault="00072BFB">
      <w:pPr>
        <w:pStyle w:val="CheckList"/>
      </w:pPr>
    </w:p>
    <w:p w:rsidR="00072BFB" w:rsidRPr="002D0F74" w:rsidRDefault="00072BFB" w:rsidP="002D0F74">
      <w:pPr>
        <w:pStyle w:val="CheckList"/>
        <w:ind w:left="0"/>
        <w:rPr>
          <w:sz w:val="28"/>
          <w:szCs w:val="28"/>
        </w:rPr>
      </w:pPr>
    </w:p>
    <w:p w:rsidR="00B75B0E" w:rsidRDefault="00B75B0E" w:rsidP="007906C9">
      <w:pPr>
        <w:spacing w:line="300" w:lineRule="auto"/>
        <w:ind w:left="720"/>
        <w:rPr>
          <w:szCs w:val="20"/>
        </w:rPr>
      </w:pPr>
      <w:r>
        <w:rPr>
          <w:szCs w:val="20"/>
        </w:rPr>
        <w:t>E</w:t>
      </w:r>
      <w:r w:rsidRPr="00F4327A">
        <w:rPr>
          <w:szCs w:val="20"/>
        </w:rPr>
        <w:t>nsure no damage (including scuffs and scratches) was caused during the installation process.</w:t>
      </w:r>
    </w:p>
    <w:p w:rsidR="00B75B0E" w:rsidRPr="00F4327A" w:rsidRDefault="00B75B0E" w:rsidP="007906C9">
      <w:pPr>
        <w:spacing w:line="300" w:lineRule="auto"/>
        <w:ind w:left="720"/>
        <w:rPr>
          <w:szCs w:val="20"/>
        </w:rPr>
      </w:pPr>
      <w:r>
        <w:rPr>
          <w:szCs w:val="20"/>
        </w:rPr>
        <w:t>(For PPO installations, refer to TMS Accessory Quality Shipping Standard.)</w:t>
      </w:r>
    </w:p>
    <w:p w:rsidR="00072BFB" w:rsidRDefault="00072BFB">
      <w:pPr>
        <w:pStyle w:val="CheckList"/>
      </w:pPr>
    </w:p>
    <w:p w:rsidR="00072BFB" w:rsidRDefault="00072BFB">
      <w:pPr>
        <w:pStyle w:val="CheckList"/>
      </w:pPr>
    </w:p>
    <w:p w:rsidR="00072BFB" w:rsidRDefault="00072BFB">
      <w:pPr>
        <w:rPr>
          <w:szCs w:val="20"/>
        </w:rPr>
        <w:sectPr w:rsidR="00072BFB" w:rsidSect="00AA5DBE">
          <w:headerReference w:type="default" r:id="rId42"/>
          <w:pgSz w:w="12240" w:h="15840" w:code="1"/>
          <w:pgMar w:top="1296" w:right="1008" w:bottom="936" w:left="1008" w:header="576" w:footer="720" w:gutter="0"/>
          <w:cols w:num="2" w:space="288"/>
          <w:docGrid w:linePitch="360"/>
        </w:sectPr>
      </w:pPr>
    </w:p>
    <w:p w:rsidR="00072BFB" w:rsidRDefault="00072BFB">
      <w:pPr>
        <w:rPr>
          <w:szCs w:val="20"/>
        </w:rPr>
      </w:pPr>
    </w:p>
    <w:sectPr w:rsidR="00072BFB" w:rsidSect="00AA5DBE">
      <w:type w:val="continuous"/>
      <w:pgSz w:w="12240" w:h="15840" w:code="1"/>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E31" w:rsidRDefault="00FE7E31">
      <w:r>
        <w:separator/>
      </w:r>
    </w:p>
  </w:endnote>
  <w:endnote w:type="continuationSeparator" w:id="0">
    <w:p w:rsidR="00FE7E31" w:rsidRDefault="00FE7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3C2" w:rsidRDefault="00BF03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EB4" w:rsidRDefault="00D97783">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64384" behindDoc="0" locked="1" layoutInCell="1" allowOverlap="0">
              <wp:simplePos x="0" y="0"/>
              <wp:positionH relativeFrom="page">
                <wp:posOffset>5935345</wp:posOffset>
              </wp:positionH>
              <wp:positionV relativeFrom="paragraph">
                <wp:posOffset>18415</wp:posOffset>
              </wp:positionV>
              <wp:extent cx="1188720" cy="182880"/>
              <wp:effectExtent l="1270" t="0" r="635" b="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EB4" w:rsidRDefault="00E75EB4">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7" type="#_x0000_t202" style="position:absolute;margin-left:467.35pt;margin-top:1.45pt;width:93.6pt;height:14.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2irwIAAKs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" o:allowoverlap="f" filled="f" stroked="f">
              <v:textbox inset="0,0,0,0">
                <w:txbxContent>
                  <w:p w:rsidR="00E75EB4" w:rsidRDefault="00E75EB4">
                    <w:pPr>
                      <w:jc w:val="right"/>
                    </w:pPr>
                  </w:p>
                </w:txbxContent>
              </v:textbox>
              <w10:wrap anchorx="page"/>
              <w10:anchorlock/>
            </v:shape>
          </w:pict>
        </mc:Fallback>
      </mc:AlternateContent>
    </w:r>
    <w:r>
      <w:rPr>
        <w:noProof/>
      </w:rPr>
      <mc:AlternateContent>
        <mc:Choice Requires="wps">
          <w:drawing>
            <wp:anchor distT="0" distB="0" distL="114300" distR="114300" simplePos="0" relativeHeight="251663360" behindDoc="0" locked="1" layoutInCell="1" allowOverlap="0">
              <wp:simplePos x="0" y="0"/>
              <wp:positionH relativeFrom="page">
                <wp:posOffset>3291840</wp:posOffset>
              </wp:positionH>
              <wp:positionV relativeFrom="paragraph">
                <wp:posOffset>20955</wp:posOffset>
              </wp:positionV>
              <wp:extent cx="1188720" cy="182880"/>
              <wp:effectExtent l="0" t="1905" r="0" b="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EB4" w:rsidRDefault="00E75EB4">
                          <w:pPr>
                            <w:pStyle w:val="Footer"/>
                            <w:jc w:val="center"/>
                          </w:pPr>
                          <w:r>
                            <w:t xml:space="preserve">Page </w:t>
                          </w:r>
                          <w:r>
                            <w:fldChar w:fldCharType="begin"/>
                          </w:r>
                          <w:r>
                            <w:instrText xml:space="preserve"> PAGE  \* MERGEFORMAT </w:instrText>
                          </w:r>
                          <w:r>
                            <w:fldChar w:fldCharType="separate"/>
                          </w:r>
                          <w:r w:rsidR="00FA45FC">
                            <w:rPr>
                              <w:noProof/>
                            </w:rPr>
                            <w:t>1</w:t>
                          </w:r>
                          <w:r>
                            <w:fldChar w:fldCharType="end"/>
                          </w:r>
                          <w:r>
                            <w:t xml:space="preserve"> of </w:t>
                          </w:r>
                          <w:r w:rsidR="00FE7E31">
                            <w:fldChar w:fldCharType="begin"/>
                          </w:r>
                          <w:r w:rsidR="00FE7E31">
                            <w:instrText xml:space="preserve"> NUMPAGES  \* MERGEFORMAT </w:instrText>
                          </w:r>
                          <w:r w:rsidR="00FE7E31">
                            <w:fldChar w:fldCharType="separate"/>
                          </w:r>
                          <w:r w:rsidR="00FA45FC">
                            <w:rPr>
                              <w:noProof/>
                            </w:rPr>
                            <w:t>9</w:t>
                          </w:r>
                          <w:r w:rsidR="00FE7E31">
                            <w:rPr>
                              <w:noProof/>
                            </w:rPr>
                            <w:fldChar w:fldCharType="end"/>
                          </w:r>
                          <w:proofErr w:type="gramStart"/>
                          <w:r>
                            <w:t xml:space="preserve"> pages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8" type="#_x0000_t202" style="position:absolute;margin-left:259.2pt;margin-top:1.65pt;width:93.6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bu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829ek7lYDZQweGeoB7sLW5qu5eFN8U4mJTE76naylFX1NSQny+eek+ezri&#10;KAOy6z+KEvyQgxYWaKhka4oH5UCADn16OvfGxFIYl34ULQJQFaDzoyCK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" o:allowoverlap="f" filled="f" stroked="f">
              <v:textbox inset="0,0,0,0">
                <w:txbxContent>
                  <w:p w:rsidR="00E75EB4" w:rsidRDefault="00E75EB4">
                    <w:pPr>
                      <w:pStyle w:val="Footer"/>
                      <w:jc w:val="center"/>
                    </w:pPr>
                    <w:r>
                      <w:t xml:space="preserve">Page </w:t>
                    </w:r>
                    <w:r>
                      <w:fldChar w:fldCharType="begin"/>
                    </w:r>
                    <w:r>
                      <w:instrText xml:space="preserve"> PAGE  \* MERGEFORMAT </w:instrText>
                    </w:r>
                    <w:r>
                      <w:fldChar w:fldCharType="separate"/>
                    </w:r>
                    <w:r w:rsidR="00FA45FC">
                      <w:rPr>
                        <w:noProof/>
                      </w:rPr>
                      <w:t>1</w:t>
                    </w:r>
                    <w:r>
                      <w:fldChar w:fldCharType="end"/>
                    </w:r>
                    <w:r>
                      <w:t xml:space="preserve"> of </w:t>
                    </w:r>
                    <w:r w:rsidR="00FE7E31">
                      <w:fldChar w:fldCharType="begin"/>
                    </w:r>
                    <w:r w:rsidR="00FE7E31">
                      <w:instrText xml:space="preserve"> NUMPAGES  \* MERGEFORMAT </w:instrText>
                    </w:r>
                    <w:r w:rsidR="00FE7E31">
                      <w:fldChar w:fldCharType="separate"/>
                    </w:r>
                    <w:r w:rsidR="00FA45FC">
                      <w:rPr>
                        <w:noProof/>
                      </w:rPr>
                      <w:t>9</w:t>
                    </w:r>
                    <w:r w:rsidR="00FE7E31">
                      <w:rPr>
                        <w:noProof/>
                      </w:rPr>
                      <w:fldChar w:fldCharType="end"/>
                    </w:r>
                    <w:proofErr w:type="gramStart"/>
                    <w:r>
                      <w:t xml:space="preserve"> pages</w:t>
                    </w:r>
                    <w:proofErr w:type="gramEnd"/>
                  </w:p>
                </w:txbxContent>
              </v:textbox>
              <w10:wrap anchorx="page"/>
              <w10:anchorlock/>
            </v:shape>
          </w:pict>
        </mc:Fallback>
      </mc:AlternateContent>
    </w:r>
    <w:r>
      <w:rPr>
        <w:noProof/>
      </w:rPr>
      <mc:AlternateContent>
        <mc:Choice Requires="wps">
          <w:drawing>
            <wp:anchor distT="0" distB="0" distL="114300" distR="114300" simplePos="0" relativeHeight="251662336" behindDoc="0" locked="1" layoutInCell="1" allowOverlap="0">
              <wp:simplePos x="0" y="0"/>
              <wp:positionH relativeFrom="page">
                <wp:posOffset>648970</wp:posOffset>
              </wp:positionH>
              <wp:positionV relativeFrom="paragraph">
                <wp:posOffset>20320</wp:posOffset>
              </wp:positionV>
              <wp:extent cx="1080135" cy="183515"/>
              <wp:effectExtent l="10795" t="10795" r="13970" b="1524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3515"/>
                      </a:xfrm>
                      <a:prstGeom prst="rect">
                        <a:avLst/>
                      </a:prstGeom>
                      <a:solidFill>
                        <a:srgbClr val="FFFFFF"/>
                      </a:solidFill>
                      <a:ln w="15875">
                        <a:solidFill>
                          <a:srgbClr val="000000"/>
                        </a:solidFill>
                        <a:miter lim="800000"/>
                        <a:headEnd/>
                        <a:tailEnd/>
                      </a:ln>
                    </wps:spPr>
                    <wps:txbx>
                      <w:txbxContent>
                        <w:p w:rsidR="00E75EB4" w:rsidRDefault="00CD11A7">
                          <w:pPr>
                            <w:pStyle w:val="Heading2"/>
                            <w:tabs>
                              <w:tab w:val="right" w:pos="1620"/>
                            </w:tabs>
                          </w:pPr>
                          <w:r>
                            <w:t xml:space="preserve"> </w:t>
                          </w:r>
                          <w:r w:rsidR="00E75EB4">
                            <w:t>I</w:t>
                          </w:r>
                          <w:r w:rsidR="001A756B">
                            <w:t xml:space="preserve">ssue: </w:t>
                          </w:r>
                          <w:r w:rsidR="00F82D7B">
                            <w:t>D</w:t>
                          </w:r>
                          <w:r w:rsidR="007906C9">
                            <w:t xml:space="preserve">    </w:t>
                          </w:r>
                          <w:r w:rsidR="00F82D7B">
                            <w:t>0</w:t>
                          </w:r>
                          <w:r>
                            <w:t>1/</w:t>
                          </w:r>
                          <w:r w:rsidR="00F82D7B">
                            <w:t>2</w:t>
                          </w:r>
                          <w:r>
                            <w:t>9/1</w:t>
                          </w:r>
                          <w:r w:rsidR="00F82D7B">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51.1pt;margin-top:1.6pt;width:85.05pt;height:14.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" o:allowoverlap="f" strokeweight="1.25pt">
              <v:textbox inset="0,0,0,0">
                <w:txbxContent>
                  <w:p w:rsidR="00E75EB4" w:rsidRDefault="00CD11A7">
                    <w:pPr>
                      <w:pStyle w:val="Heading2"/>
                      <w:tabs>
                        <w:tab w:val="right" w:pos="1620"/>
                      </w:tabs>
                    </w:pPr>
                    <w:r>
                      <w:t xml:space="preserve"> </w:t>
                    </w:r>
                    <w:r w:rsidR="00E75EB4">
                      <w:t>I</w:t>
                    </w:r>
                    <w:r w:rsidR="001A756B">
                      <w:t xml:space="preserve">ssue: </w:t>
                    </w:r>
                    <w:r w:rsidR="00F82D7B">
                      <w:t>D</w:t>
                    </w:r>
                    <w:r w:rsidR="007906C9">
                      <w:t xml:space="preserve">    </w:t>
                    </w:r>
                    <w:r w:rsidR="00F82D7B">
                      <w:t>0</w:t>
                    </w:r>
                    <w:r>
                      <w:t>1/</w:t>
                    </w:r>
                    <w:r w:rsidR="00F82D7B">
                      <w:t>2</w:t>
                    </w:r>
                    <w:r>
                      <w:t>9/1</w:t>
                    </w:r>
                    <w:r w:rsidR="00F82D7B">
                      <w:t>5</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3C2" w:rsidRDefault="00BF03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EB4" w:rsidRDefault="00D97783">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59264" behindDoc="0" locked="1" layoutInCell="1" allowOverlap="0">
              <wp:simplePos x="0" y="0"/>
              <wp:positionH relativeFrom="page">
                <wp:posOffset>5935345</wp:posOffset>
              </wp:positionH>
              <wp:positionV relativeFrom="paragraph">
                <wp:posOffset>18415</wp:posOffset>
              </wp:positionV>
              <wp:extent cx="1188720" cy="182880"/>
              <wp:effectExtent l="1270" t="0" r="635"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EB4" w:rsidRDefault="00E75EB4">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margin-left:467.35pt;margin-top:1.45pt;width:93.6pt;height:1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1l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" o:allowoverlap="f" filled="f" stroked="f">
              <v:textbox inset="0,0,0,0">
                <w:txbxContent>
                  <w:p w:rsidR="00E75EB4" w:rsidRDefault="00E75EB4">
                    <w:pPr>
                      <w:jc w:val="right"/>
                    </w:pPr>
                  </w:p>
                </w:txbxContent>
              </v:textbox>
              <w10:wrap anchorx="page"/>
              <w10:anchorlock/>
            </v:shape>
          </w:pict>
        </mc:Fallback>
      </mc:AlternateContent>
    </w:r>
    <w:r>
      <w:rPr>
        <w:noProof/>
      </w:rPr>
      <mc:AlternateContent>
        <mc:Choice Requires="wps">
          <w:drawing>
            <wp:anchor distT="0" distB="0" distL="114300" distR="114300" simplePos="0" relativeHeight="251658240" behindDoc="0" locked="1" layoutInCell="1" allowOverlap="0">
              <wp:simplePos x="0" y="0"/>
              <wp:positionH relativeFrom="page">
                <wp:posOffset>3291840</wp:posOffset>
              </wp:positionH>
              <wp:positionV relativeFrom="paragraph">
                <wp:posOffset>20955</wp:posOffset>
              </wp:positionV>
              <wp:extent cx="1188720" cy="182880"/>
              <wp:effectExtent l="0" t="1905"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EB4" w:rsidRDefault="00E75EB4">
                          <w:pPr>
                            <w:pStyle w:val="Footer"/>
                            <w:jc w:val="center"/>
                          </w:pPr>
                          <w:r>
                            <w:t xml:space="preserve">Page </w:t>
                          </w:r>
                          <w:r>
                            <w:fldChar w:fldCharType="begin"/>
                          </w:r>
                          <w:r>
                            <w:instrText xml:space="preserve"> PAGE  \* MERGEFORMAT </w:instrText>
                          </w:r>
                          <w:r>
                            <w:fldChar w:fldCharType="separate"/>
                          </w:r>
                          <w:r w:rsidR="00FA45FC">
                            <w:rPr>
                              <w:noProof/>
                            </w:rPr>
                            <w:t>3</w:t>
                          </w:r>
                          <w:r>
                            <w:fldChar w:fldCharType="end"/>
                          </w:r>
                          <w:r>
                            <w:t xml:space="preserve"> of </w:t>
                          </w:r>
                          <w:r w:rsidR="00FE7E31">
                            <w:fldChar w:fldCharType="begin"/>
                          </w:r>
                          <w:r w:rsidR="00FE7E31">
                            <w:instrText xml:space="preserve"> NUMPAGES  \* MERGEFORMAT </w:instrText>
                          </w:r>
                          <w:r w:rsidR="00FE7E31">
                            <w:fldChar w:fldCharType="separate"/>
                          </w:r>
                          <w:r w:rsidR="00FA45FC">
                            <w:rPr>
                              <w:noProof/>
                            </w:rPr>
                            <w:t>9</w:t>
                          </w:r>
                          <w:r w:rsidR="00FE7E31">
                            <w:rPr>
                              <w:noProof/>
                            </w:rPr>
                            <w:fldChar w:fldCharType="end"/>
                          </w:r>
                          <w:r>
                            <w:t xml:space="preserve"> 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1" type="#_x0000_t202" style="position:absolute;margin-left:259.2pt;margin-top:1.65pt;width:93.6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" o:allowoverlap="f" filled="f" stroked="f">
              <v:textbox inset="0,0,0,0">
                <w:txbxContent>
                  <w:p w:rsidR="00E75EB4" w:rsidRDefault="00E75EB4">
                    <w:pPr>
                      <w:pStyle w:val="Footer"/>
                      <w:jc w:val="center"/>
                    </w:pPr>
                    <w:r>
                      <w:t xml:space="preserve">Page </w:t>
                    </w:r>
                    <w:r>
                      <w:fldChar w:fldCharType="begin"/>
                    </w:r>
                    <w:r>
                      <w:instrText xml:space="preserve"> PAGE  \* MERGEFORMAT </w:instrText>
                    </w:r>
                    <w:r>
                      <w:fldChar w:fldCharType="separate"/>
                    </w:r>
                    <w:r w:rsidR="00FA45FC">
                      <w:rPr>
                        <w:noProof/>
                      </w:rPr>
                      <w:t>3</w:t>
                    </w:r>
                    <w:r>
                      <w:fldChar w:fldCharType="end"/>
                    </w:r>
                    <w:r>
                      <w:t xml:space="preserve"> of </w:t>
                    </w:r>
                    <w:r w:rsidR="00FE7E31">
                      <w:fldChar w:fldCharType="begin"/>
                    </w:r>
                    <w:r w:rsidR="00FE7E31">
                      <w:instrText xml:space="preserve"> NUMPAGES  \* MERGEFORMAT </w:instrText>
                    </w:r>
                    <w:r w:rsidR="00FE7E31">
                      <w:fldChar w:fldCharType="separate"/>
                    </w:r>
                    <w:r w:rsidR="00FA45FC">
                      <w:rPr>
                        <w:noProof/>
                      </w:rPr>
                      <w:t>9</w:t>
                    </w:r>
                    <w:r w:rsidR="00FE7E31">
                      <w:rPr>
                        <w:noProof/>
                      </w:rPr>
                      <w:fldChar w:fldCharType="end"/>
                    </w:r>
                    <w:r>
                      <w:t xml:space="preserve"> pages</w:t>
                    </w:r>
                  </w:p>
                </w:txbxContent>
              </v:textbox>
              <w10:wrap anchorx="page"/>
              <w10:anchorlock/>
            </v:shape>
          </w:pict>
        </mc:Fallback>
      </mc:AlternateContent>
    </w:r>
    <w:r>
      <w:rPr>
        <w:noProof/>
      </w:rPr>
      <mc:AlternateContent>
        <mc:Choice Requires="wps">
          <w:drawing>
            <wp:anchor distT="0" distB="0" distL="114300" distR="114300" simplePos="0" relativeHeight="251652096" behindDoc="0" locked="1" layoutInCell="1" allowOverlap="0">
              <wp:simplePos x="0" y="0"/>
              <wp:positionH relativeFrom="page">
                <wp:posOffset>648970</wp:posOffset>
              </wp:positionH>
              <wp:positionV relativeFrom="paragraph">
                <wp:posOffset>18415</wp:posOffset>
              </wp:positionV>
              <wp:extent cx="1089025" cy="184785"/>
              <wp:effectExtent l="10795" t="8890" r="14605" b="15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184785"/>
                      </a:xfrm>
                      <a:prstGeom prst="rect">
                        <a:avLst/>
                      </a:prstGeom>
                      <a:solidFill>
                        <a:srgbClr val="FFFFFF"/>
                      </a:solidFill>
                      <a:ln w="15875">
                        <a:solidFill>
                          <a:srgbClr val="000000"/>
                        </a:solidFill>
                        <a:miter lim="800000"/>
                        <a:headEnd/>
                        <a:tailEnd/>
                      </a:ln>
                    </wps:spPr>
                    <wps:txbx>
                      <w:txbxContent>
                        <w:p w:rsidR="007906C9" w:rsidRDefault="00CD11A7" w:rsidP="007906C9">
                          <w:pPr>
                            <w:pStyle w:val="Heading2"/>
                            <w:tabs>
                              <w:tab w:val="right" w:pos="1620"/>
                            </w:tabs>
                          </w:pPr>
                          <w:r>
                            <w:t xml:space="preserve"> </w:t>
                          </w:r>
                          <w:r w:rsidR="007906C9">
                            <w:t>I</w:t>
                          </w:r>
                          <w:r>
                            <w:t xml:space="preserve">ssue: </w:t>
                          </w:r>
                          <w:r w:rsidR="00F82D7B">
                            <w:t>D</w:t>
                          </w:r>
                          <w:r>
                            <w:t xml:space="preserve">    </w:t>
                          </w:r>
                          <w:r w:rsidR="00F82D7B">
                            <w:t>0</w:t>
                          </w:r>
                          <w:r>
                            <w:t>1/</w:t>
                          </w:r>
                          <w:r w:rsidR="00F82D7B">
                            <w:t>2</w:t>
                          </w:r>
                          <w:r>
                            <w:t>9/1</w:t>
                          </w:r>
                          <w:r w:rsidR="00F82D7B">
                            <w:t>5</w:t>
                          </w:r>
                        </w:p>
                        <w:p w:rsidR="00E75EB4" w:rsidRDefault="00E75EB4">
                          <w:pPr>
                            <w:pStyle w:val="Heading2"/>
                            <w:tabs>
                              <w:tab w:val="right" w:pos="1620"/>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2" type="#_x0000_t202" style="position:absolute;margin-left:51.1pt;margin-top:1.45pt;width:85.75pt;height:14.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" o:allowoverlap="f" strokeweight="1.25pt">
              <v:textbox inset="0,0,0,0">
                <w:txbxContent>
                  <w:p w:rsidR="007906C9" w:rsidRDefault="00CD11A7" w:rsidP="007906C9">
                    <w:pPr>
                      <w:pStyle w:val="Heading2"/>
                      <w:tabs>
                        <w:tab w:val="right" w:pos="1620"/>
                      </w:tabs>
                    </w:pPr>
                    <w:r>
                      <w:t xml:space="preserve"> </w:t>
                    </w:r>
                    <w:r w:rsidR="007906C9">
                      <w:t>I</w:t>
                    </w:r>
                    <w:r>
                      <w:t xml:space="preserve">ssue: </w:t>
                    </w:r>
                    <w:r w:rsidR="00F82D7B">
                      <w:t>D</w:t>
                    </w:r>
                    <w:r>
                      <w:t xml:space="preserve">    </w:t>
                    </w:r>
                    <w:r w:rsidR="00F82D7B">
                      <w:t>0</w:t>
                    </w:r>
                    <w:r>
                      <w:t>1/</w:t>
                    </w:r>
                    <w:r w:rsidR="00F82D7B">
                      <w:t>2</w:t>
                    </w:r>
                    <w:r>
                      <w:t>9/1</w:t>
                    </w:r>
                    <w:r w:rsidR="00F82D7B">
                      <w:t>5</w:t>
                    </w:r>
                  </w:p>
                  <w:p w:rsidR="00E75EB4" w:rsidRDefault="00E75EB4">
                    <w:pPr>
                      <w:pStyle w:val="Heading2"/>
                      <w:tabs>
                        <w:tab w:val="right" w:pos="1620"/>
                      </w:tabs>
                    </w:pPr>
                  </w:p>
                </w:txbxContent>
              </v:textbox>
              <w10:wrap anchorx="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E31" w:rsidRDefault="00FE7E31">
      <w:r>
        <w:separator/>
      </w:r>
    </w:p>
  </w:footnote>
  <w:footnote w:type="continuationSeparator" w:id="0">
    <w:p w:rsidR="00FE7E31" w:rsidRDefault="00FE7E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3C2" w:rsidRDefault="00BF03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EB4" w:rsidRDefault="00D167AB" w:rsidP="001E3ADC">
    <w:pPr>
      <w:pStyle w:val="HdrLine1"/>
    </w:pPr>
    <w:r>
      <w:t>TOYOTA</w:t>
    </w:r>
    <w:r w:rsidR="00683F14">
      <w:t>, S</w:t>
    </w:r>
    <w:r w:rsidR="00B9615D">
      <w:t>CION</w:t>
    </w:r>
    <w:r w:rsidR="00683F14">
      <w:t xml:space="preserve"> &amp; L</w:t>
    </w:r>
    <w:r w:rsidR="00B9615D">
      <w:t>EXUS</w:t>
    </w:r>
    <w:r w:rsidR="00C05B16">
      <w:tab/>
    </w:r>
    <w:r w:rsidR="00BF03C2">
      <w:rPr>
        <w:noProof/>
      </w:rPr>
      <mc:AlternateContent>
        <mc:Choice Requires="wps">
          <w:drawing>
            <wp:anchor distT="0" distB="0" distL="114300" distR="114300" simplePos="0" relativeHeight="251666432" behindDoc="0" locked="1" layoutInCell="1" allowOverlap="1" wp14:anchorId="274EF190" wp14:editId="1A95E7F9">
              <wp:simplePos x="0" y="0"/>
              <wp:positionH relativeFrom="column">
                <wp:posOffset>2921635</wp:posOffset>
              </wp:positionH>
              <wp:positionV relativeFrom="paragraph">
                <wp:posOffset>7620</wp:posOffset>
              </wp:positionV>
              <wp:extent cx="0" cy="190500"/>
              <wp:effectExtent l="38100" t="0" r="57150" b="19050"/>
              <wp:wrapNone/>
              <wp:docPr id="50" name="Straight Connector 50"/>
              <wp:cNvGraphicFramePr/>
              <a:graphic xmlns:a="http://schemas.openxmlformats.org/drawingml/2006/main">
                <a:graphicData uri="http://schemas.microsoft.com/office/word/2010/wordprocessingShape">
                  <wps:wsp>
                    <wps:cNvCnPr/>
                    <wps:spPr>
                      <a:xfrm>
                        <a:off x="0" y="0"/>
                        <a:ext cx="0" cy="190500"/>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0"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05pt,.6pt" to="230.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" strokecolor="black [3213]" strokeweight="7.5pt">
              <v:stroke linestyle="thinThin"/>
              <w10:anchorlock/>
            </v:line>
          </w:pict>
        </mc:Fallback>
      </mc:AlternateContent>
    </w:r>
    <w:r w:rsidR="00E714FF">
      <w:t>2012</w:t>
    </w:r>
    <w:r w:rsidR="00D97783">
      <w:t xml:space="preserve"> –</w:t>
    </w:r>
    <w:r w:rsidR="00E75EB4">
      <w:t xml:space="preserve">  </w:t>
    </w:r>
    <w:r w:rsidR="00E75EB4">
      <w:tab/>
      <w:t>CLEAR PROTECTIVE FILM</w:t>
    </w:r>
  </w:p>
  <w:p w:rsidR="00E75EB4" w:rsidRDefault="00D97783">
    <w:pPr>
      <w:pStyle w:val="HdrLine2"/>
    </w:pPr>
    <w:r>
      <w:rPr>
        <w:noProof/>
      </w:rPr>
      <mc:AlternateContent>
        <mc:Choice Requires="wps">
          <w:drawing>
            <wp:anchor distT="0" distB="0" distL="114300" distR="114300" simplePos="0" relativeHeight="251661312" behindDoc="0" locked="1" layoutInCell="1" allowOverlap="1">
              <wp:simplePos x="0" y="0"/>
              <wp:positionH relativeFrom="column">
                <wp:posOffset>0</wp:posOffset>
              </wp:positionH>
              <wp:positionV relativeFrom="paragraph">
                <wp:posOffset>199390</wp:posOffset>
              </wp:positionV>
              <wp:extent cx="6492240" cy="0"/>
              <wp:effectExtent l="19050" t="18415" r="22860" b="19685"/>
              <wp:wrapNone/>
              <wp:docPr id="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p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" strokeweight="2.25pt">
              <w10:anchorlock/>
            </v:line>
          </w:pict>
        </mc:Fallback>
      </mc:AlternateContent>
    </w:r>
    <w:r w:rsidR="00E75EB4">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3C2" w:rsidRDefault="00BF03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EB4" w:rsidRDefault="00E75EB4" w:rsidP="003E335C">
    <w:pPr>
      <w:pStyle w:val="HdrLine1"/>
    </w:pPr>
    <w:r>
      <w:t>TOYOTA</w:t>
    </w:r>
    <w:r>
      <w:tab/>
      <w:t>CAMRY</w:t>
    </w:r>
    <w:r>
      <w:tab/>
      <w:t xml:space="preserve">2008 - </w:t>
    </w:r>
    <w:r>
      <w:tab/>
      <w:t>CLEAR PROTECTIVE FILM</w:t>
    </w:r>
  </w:p>
  <w:p w:rsidR="00E75EB4" w:rsidRDefault="00D97783">
    <w:pPr>
      <w:pStyle w:val="HdrLine2"/>
    </w:pPr>
    <w:r>
      <w:rPr>
        <w:noProof/>
      </w:rPr>
      <mc:AlternateContent>
        <mc:Choice Requires="wps">
          <w:drawing>
            <wp:anchor distT="0" distB="0" distL="114300" distR="114300" simplePos="0" relativeHeight="251651072" behindDoc="0" locked="1" layoutInCell="1" allowOverlap="1">
              <wp:simplePos x="0" y="0"/>
              <wp:positionH relativeFrom="column">
                <wp:posOffset>0</wp:posOffset>
              </wp:positionH>
              <wp:positionV relativeFrom="paragraph">
                <wp:posOffset>199390</wp:posOffset>
              </wp:positionV>
              <wp:extent cx="6492240" cy="0"/>
              <wp:effectExtent l="19050" t="18415" r="22860" b="19685"/>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0BFA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" strokeweight="2.25pt">
              <w10:anchorlock/>
            </v:line>
          </w:pict>
        </mc:Fallback>
      </mc:AlternateContent>
    </w:r>
    <w:r w:rsidR="00E75EB4">
      <w:t>Preparation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EB4" w:rsidRDefault="00B9615D" w:rsidP="001E3ADC">
    <w:pPr>
      <w:pStyle w:val="HdrLine1"/>
      <w:tabs>
        <w:tab w:val="clear" w:pos="2880"/>
        <w:tab w:val="clear" w:pos="10224"/>
        <w:tab w:val="center" w:pos="-2232"/>
        <w:tab w:val="center" w:pos="0"/>
        <w:tab w:val="right" w:pos="5112"/>
      </w:tabs>
      <w:ind w:left="-5112"/>
    </w:pPr>
    <w:r>
      <w:t>TOYOTA, SCION &amp; LEXUS</w:t>
    </w:r>
    <w:r w:rsidR="00E75EB4">
      <w:tab/>
    </w:r>
    <w:r w:rsidR="00E714FF">
      <w:t>2012</w:t>
    </w:r>
    <w:r w:rsidR="00F82D7B">
      <w:t xml:space="preserve"> –</w:t>
    </w:r>
    <w:r w:rsidR="00E75EB4">
      <w:tab/>
      <w:t>CLEAR PROTECTIVE FILM</w:t>
    </w:r>
  </w:p>
  <w:p w:rsidR="00E75EB4" w:rsidRDefault="00D97783">
    <w:pPr>
      <w:pStyle w:val="HdrLine2"/>
      <w:ind w:left="-5112"/>
    </w:pPr>
    <w:r>
      <w:rPr>
        <w:noProof/>
      </w:rPr>
      <mc:AlternateContent>
        <mc:Choice Requires="wps">
          <w:drawing>
            <wp:anchor distT="0" distB="0" distL="114300" distR="114300" simplePos="0" relativeHeight="251660288" behindDoc="0" locked="1" layoutInCell="1" allowOverlap="1" wp14:anchorId="3A6A34FC" wp14:editId="177F7972">
              <wp:simplePos x="0" y="0"/>
              <wp:positionH relativeFrom="page">
                <wp:posOffset>640080</wp:posOffset>
              </wp:positionH>
              <wp:positionV relativeFrom="paragraph">
                <wp:posOffset>199390</wp:posOffset>
              </wp:positionV>
              <wp:extent cx="6492240" cy="0"/>
              <wp:effectExtent l="20955" t="18415" r="20955" b="19685"/>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mN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Az&#10;hzmNFAIAACoEAAAOAAAAAAAAAAAAAAAAAC4CAABkcnMvZTJvRG9jLnhtbFBLAQItABQABgAIAAAA&#10;IQAQN82K3QAAAAoBAAAPAAAAAAAAAAAAAAAAAG4EAABkcnMvZG93bnJldi54bWxQSwUGAAAAAAQA&#10;BADzAAAAeAUAAAAA&#10;" strokeweight="2.25pt">
              <w10:wrap anchorx="page"/>
              <w10:anchorlock/>
            </v:line>
          </w:pict>
        </mc:Fallback>
      </mc:AlternateContent>
    </w:r>
    <w:r w:rsidR="00E75EB4">
      <w:t>Procedure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EB4" w:rsidRDefault="00B9615D" w:rsidP="003E335C">
    <w:pPr>
      <w:pStyle w:val="HdrLine1"/>
      <w:tabs>
        <w:tab w:val="clear" w:pos="2880"/>
        <w:tab w:val="clear" w:pos="10224"/>
        <w:tab w:val="center" w:pos="-2232"/>
        <w:tab w:val="center" w:pos="0"/>
        <w:tab w:val="right" w:pos="5112"/>
      </w:tabs>
      <w:ind w:left="-5112"/>
    </w:pPr>
    <w:r>
      <w:t>TOYOTA, SCION &amp; LEXUS</w:t>
    </w:r>
    <w:r w:rsidR="00C05B16">
      <w:tab/>
    </w:r>
    <w:r w:rsidR="00E714FF">
      <w:t>2012</w:t>
    </w:r>
    <w:r w:rsidR="00BF03C2">
      <w:t xml:space="preserve"> –</w:t>
    </w:r>
    <w:r w:rsidR="00E75EB4">
      <w:tab/>
      <w:t>CLEAR PROTECTIVE FILM</w:t>
    </w:r>
  </w:p>
  <w:p w:rsidR="00E75EB4" w:rsidRDefault="00D97783">
    <w:pPr>
      <w:pStyle w:val="HdrLine2"/>
      <w:ind w:left="-5112"/>
    </w:pPr>
    <w:r>
      <w:rPr>
        <w:noProof/>
      </w:rPr>
      <mc:AlternateContent>
        <mc:Choice Requires="wps">
          <w:drawing>
            <wp:anchor distT="0" distB="0" distL="114300" distR="114300" simplePos="0" relativeHeight="251653120" behindDoc="0" locked="1" layoutInCell="1" allowOverlap="1">
              <wp:simplePos x="0" y="0"/>
              <wp:positionH relativeFrom="page">
                <wp:posOffset>640080</wp:posOffset>
              </wp:positionH>
              <wp:positionV relativeFrom="paragraph">
                <wp:posOffset>199390</wp:posOffset>
              </wp:positionV>
              <wp:extent cx="6492240" cy="0"/>
              <wp:effectExtent l="20955" t="18415" r="2095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B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CJ&#10;4PyBFAIAACkEAAAOAAAAAAAAAAAAAAAAAC4CAABkcnMvZTJvRG9jLnhtbFBLAQItABQABgAIAAAA&#10;IQAQN82K3QAAAAoBAAAPAAAAAAAAAAAAAAAAAG4EAABkcnMvZG93bnJldi54bWxQSwUGAAAAAAQA&#10;BADzAAAAeAUAAAAA&#10;" strokeweight="2.25pt">
              <w10:wrap anchorx="page"/>
              <w10:anchorlock/>
            </v:line>
          </w:pict>
        </mc:Fallback>
      </mc:AlternateContent>
    </w:r>
    <w:r w:rsidR="00E75EB4">
      <w:t>Procedure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EB4" w:rsidRDefault="00B9615D" w:rsidP="003E335C">
    <w:pPr>
      <w:pStyle w:val="HdrLine1"/>
    </w:pPr>
    <w:r>
      <w:t>TOYOTA, SCION &amp; LEXUS</w:t>
    </w:r>
    <w:r w:rsidR="00C05B16">
      <w:tab/>
    </w:r>
    <w:r w:rsidR="007173C3">
      <w:t>2012</w:t>
    </w:r>
    <w:r w:rsidR="00F82D7B">
      <w:t xml:space="preserve"> –</w:t>
    </w:r>
    <w:r w:rsidR="00E75EB4">
      <w:tab/>
      <w:t>CLEAR PROTECTIVE FILM</w:t>
    </w:r>
  </w:p>
  <w:p w:rsidR="00E75EB4" w:rsidRDefault="00D97783">
    <w:pPr>
      <w:pStyle w:val="HdrLine2"/>
    </w:pPr>
    <w:r>
      <w:rPr>
        <w:noProof/>
      </w:rPr>
      <mc:AlternateContent>
        <mc:Choice Requires="wps">
          <w:drawing>
            <wp:anchor distT="0" distB="0" distL="114300" distR="114300" simplePos="0" relativeHeight="251657216" behindDoc="0" locked="1" layoutInCell="1" allowOverlap="1">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4144" behindDoc="0" locked="1" layoutInCell="1" allowOverlap="1">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rsidR="00E75EB4">
      <w:t xml:space="preserve">Checklist - these points </w:t>
    </w:r>
    <w:r w:rsidR="00E75EB4">
      <w:rPr>
        <w:b/>
        <w:bCs w:val="0"/>
      </w:rPr>
      <w:t>MUST</w:t>
    </w:r>
    <w:r w:rsidR="00E75EB4">
      <w:t xml:space="preserve"> be checked to ensure a quality installation.</w:t>
    </w:r>
  </w:p>
  <w:p w:rsidR="00E75EB4" w:rsidRDefault="00D97783">
    <w:pPr>
      <w:pStyle w:val="HdrLine3"/>
    </w:pPr>
    <w:r>
      <w:rPr>
        <w:noProof/>
      </w:rPr>
      <mc:AlternateContent>
        <mc:Choice Requires="wps">
          <w:drawing>
            <wp:anchor distT="0" distB="0" distL="114300" distR="114300" simplePos="0" relativeHeight="251655168" behindDoc="0" locked="0" layoutInCell="1" allowOverlap="1">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rsidR="00E75EB4">
      <w:tab/>
      <w:t>Check:</w:t>
    </w:r>
    <w:r w:rsidR="00E75EB4">
      <w:tab/>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08D8"/>
    <w:multiLevelType w:val="hybridMultilevel"/>
    <w:tmpl w:val="F82A2BBC"/>
    <w:lvl w:ilvl="0" w:tplc="71180BA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2B4AD0"/>
    <w:multiLevelType w:val="hybridMultilevel"/>
    <w:tmpl w:val="225C8958"/>
    <w:lvl w:ilvl="0" w:tplc="65C6F462">
      <w:start w:val="1"/>
      <w:numFmt w:val="lowerLetter"/>
      <w:lvlText w:val="(%1)"/>
      <w:lvlJc w:val="left"/>
      <w:pPr>
        <w:tabs>
          <w:tab w:val="num" w:pos="720"/>
        </w:tabs>
        <w:ind w:left="720" w:hanging="360"/>
      </w:pPr>
      <w:rPr>
        <w:rFonts w:hint="default"/>
      </w:rPr>
    </w:lvl>
    <w:lvl w:ilvl="1" w:tplc="886AD2BE">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B3A65F9"/>
    <w:multiLevelType w:val="hybridMultilevel"/>
    <w:tmpl w:val="99FE5364"/>
    <w:lvl w:ilvl="0" w:tplc="71180BA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276374"/>
    <w:multiLevelType w:val="hybridMultilevel"/>
    <w:tmpl w:val="B352057C"/>
    <w:lvl w:ilvl="0" w:tplc="2DF8FA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7A0D26"/>
    <w:multiLevelType w:val="multilevel"/>
    <w:tmpl w:val="15667072"/>
    <w:lvl w:ilvl="0">
      <w:start w:val="1"/>
      <w:numFmt w:val="none"/>
      <w:pStyle w:val="Heading5"/>
      <w:lvlText w:val="5."/>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5">
    <w:nsid w:val="10EA097E"/>
    <w:multiLevelType w:val="hybridMultilevel"/>
    <w:tmpl w:val="678862C8"/>
    <w:lvl w:ilvl="0" w:tplc="2DF8FA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077D66"/>
    <w:multiLevelType w:val="hybridMultilevel"/>
    <w:tmpl w:val="068C9C9C"/>
    <w:lvl w:ilvl="0" w:tplc="2DF8FA3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310BE8"/>
    <w:multiLevelType w:val="hybridMultilevel"/>
    <w:tmpl w:val="B352057C"/>
    <w:lvl w:ilvl="0" w:tplc="2DF8FA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7E4AA3"/>
    <w:multiLevelType w:val="hybridMultilevel"/>
    <w:tmpl w:val="225C8958"/>
    <w:lvl w:ilvl="0" w:tplc="FFFFFFFF">
      <w:start w:val="1"/>
      <w:numFmt w:val="lowerLetter"/>
      <w:lvlText w:val="(%1)"/>
      <w:lvlJc w:val="left"/>
      <w:pPr>
        <w:tabs>
          <w:tab w:val="num" w:pos="720"/>
        </w:tabs>
        <w:ind w:left="720" w:hanging="360"/>
      </w:pPr>
      <w:rPr>
        <w:rFonts w:hint="default"/>
      </w:rPr>
    </w:lvl>
    <w:lvl w:ilvl="1" w:tplc="FFFFFFFF">
      <w:start w:val="7"/>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208E2481"/>
    <w:multiLevelType w:val="hybridMultilevel"/>
    <w:tmpl w:val="28441F0A"/>
    <w:lvl w:ilvl="0" w:tplc="71180BA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4F6930"/>
    <w:multiLevelType w:val="hybridMultilevel"/>
    <w:tmpl w:val="3342CA28"/>
    <w:lvl w:ilvl="0" w:tplc="2DF8FA3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7563DD0"/>
    <w:multiLevelType w:val="hybridMultilevel"/>
    <w:tmpl w:val="225C8958"/>
    <w:lvl w:ilvl="0" w:tplc="2FC639E2">
      <w:start w:val="1"/>
      <w:numFmt w:val="lowerLetter"/>
      <w:lvlText w:val="(%1)"/>
      <w:lvlJc w:val="left"/>
      <w:pPr>
        <w:tabs>
          <w:tab w:val="num" w:pos="720"/>
        </w:tabs>
        <w:ind w:left="720" w:hanging="360"/>
      </w:pPr>
      <w:rPr>
        <w:rFonts w:hint="default"/>
      </w:rPr>
    </w:lvl>
    <w:lvl w:ilvl="1" w:tplc="E9FAAC5A">
      <w:start w:val="7"/>
      <w:numFmt w:val="decimal"/>
      <w:lvlText w:val="%2."/>
      <w:lvlJc w:val="left"/>
      <w:pPr>
        <w:tabs>
          <w:tab w:val="num" w:pos="1440"/>
        </w:tabs>
        <w:ind w:left="1440" w:hanging="360"/>
      </w:pPr>
      <w:rPr>
        <w:rFonts w:hint="default"/>
      </w:rPr>
    </w:lvl>
    <w:lvl w:ilvl="2" w:tplc="87429668">
      <w:start w:val="1"/>
      <w:numFmt w:val="lowerRoman"/>
      <w:lvlText w:val="%3."/>
      <w:lvlJc w:val="right"/>
      <w:pPr>
        <w:tabs>
          <w:tab w:val="num" w:pos="2160"/>
        </w:tabs>
        <w:ind w:left="2160" w:hanging="180"/>
      </w:pPr>
    </w:lvl>
    <w:lvl w:ilvl="3" w:tplc="B2DC3EB0">
      <w:start w:val="1"/>
      <w:numFmt w:val="decimal"/>
      <w:lvlText w:val="%4."/>
      <w:lvlJc w:val="left"/>
      <w:pPr>
        <w:tabs>
          <w:tab w:val="num" w:pos="2880"/>
        </w:tabs>
        <w:ind w:left="2880" w:hanging="360"/>
      </w:pPr>
    </w:lvl>
    <w:lvl w:ilvl="4" w:tplc="4A667F1C">
      <w:start w:val="1"/>
      <w:numFmt w:val="lowerLetter"/>
      <w:lvlText w:val="%5."/>
      <w:lvlJc w:val="left"/>
      <w:pPr>
        <w:tabs>
          <w:tab w:val="num" w:pos="3600"/>
        </w:tabs>
        <w:ind w:left="3600" w:hanging="360"/>
      </w:pPr>
    </w:lvl>
    <w:lvl w:ilvl="5" w:tplc="E22C39F0">
      <w:start w:val="1"/>
      <w:numFmt w:val="lowerRoman"/>
      <w:lvlText w:val="%6."/>
      <w:lvlJc w:val="right"/>
      <w:pPr>
        <w:tabs>
          <w:tab w:val="num" w:pos="4320"/>
        </w:tabs>
        <w:ind w:left="4320" w:hanging="180"/>
      </w:pPr>
    </w:lvl>
    <w:lvl w:ilvl="6" w:tplc="0A9E8B80">
      <w:start w:val="1"/>
      <w:numFmt w:val="decimal"/>
      <w:lvlText w:val="%7."/>
      <w:lvlJc w:val="left"/>
      <w:pPr>
        <w:tabs>
          <w:tab w:val="num" w:pos="5040"/>
        </w:tabs>
        <w:ind w:left="5040" w:hanging="360"/>
      </w:pPr>
    </w:lvl>
    <w:lvl w:ilvl="7" w:tplc="4E3CC552">
      <w:start w:val="1"/>
      <w:numFmt w:val="lowerLetter"/>
      <w:lvlText w:val="%8."/>
      <w:lvlJc w:val="left"/>
      <w:pPr>
        <w:tabs>
          <w:tab w:val="num" w:pos="5760"/>
        </w:tabs>
        <w:ind w:left="5760" w:hanging="360"/>
      </w:pPr>
    </w:lvl>
    <w:lvl w:ilvl="8" w:tplc="7D84BD44">
      <w:start w:val="1"/>
      <w:numFmt w:val="lowerRoman"/>
      <w:lvlText w:val="%9."/>
      <w:lvlJc w:val="right"/>
      <w:pPr>
        <w:tabs>
          <w:tab w:val="num" w:pos="6480"/>
        </w:tabs>
        <w:ind w:left="6480" w:hanging="180"/>
      </w:pPr>
    </w:lvl>
  </w:abstractNum>
  <w:abstractNum w:abstractNumId="12">
    <w:nsid w:val="2CBF49D6"/>
    <w:multiLevelType w:val="hybridMultilevel"/>
    <w:tmpl w:val="225C8958"/>
    <w:lvl w:ilvl="0" w:tplc="65C6F462">
      <w:start w:val="1"/>
      <w:numFmt w:val="lowerLetter"/>
      <w:lvlText w:val="(%1)"/>
      <w:lvlJc w:val="left"/>
      <w:pPr>
        <w:tabs>
          <w:tab w:val="num" w:pos="720"/>
        </w:tabs>
        <w:ind w:left="720" w:hanging="360"/>
      </w:pPr>
      <w:rPr>
        <w:rFonts w:hint="default"/>
      </w:rPr>
    </w:lvl>
    <w:lvl w:ilvl="1" w:tplc="886AD2BE">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45004CE1"/>
    <w:multiLevelType w:val="hybridMultilevel"/>
    <w:tmpl w:val="448054AA"/>
    <w:lvl w:ilvl="0" w:tplc="2DF8FA3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6E92716"/>
    <w:multiLevelType w:val="hybridMultilevel"/>
    <w:tmpl w:val="FEE40DBA"/>
    <w:lvl w:ilvl="0" w:tplc="51827044">
      <w:start w:val="1"/>
      <w:numFmt w:val="decimal"/>
      <w:lvlText w:val="(%1)"/>
      <w:lvlJc w:val="left"/>
      <w:pPr>
        <w:tabs>
          <w:tab w:val="num" w:pos="1080"/>
        </w:tabs>
        <w:ind w:left="1080" w:hanging="360"/>
      </w:pPr>
      <w:rPr>
        <w:rFonts w:hint="default"/>
      </w:rPr>
    </w:lvl>
    <w:lvl w:ilvl="1" w:tplc="71180BA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8F6434"/>
    <w:multiLevelType w:val="hybridMultilevel"/>
    <w:tmpl w:val="DFAC70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17">
    <w:nsid w:val="533A2065"/>
    <w:multiLevelType w:val="hybridMultilevel"/>
    <w:tmpl w:val="E22C6BB4"/>
    <w:lvl w:ilvl="0" w:tplc="71180BA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D314AD"/>
    <w:multiLevelType w:val="hybridMultilevel"/>
    <w:tmpl w:val="225C8958"/>
    <w:lvl w:ilvl="0" w:tplc="65C6F462">
      <w:start w:val="1"/>
      <w:numFmt w:val="lowerLetter"/>
      <w:lvlText w:val="(%1)"/>
      <w:lvlJc w:val="left"/>
      <w:pPr>
        <w:tabs>
          <w:tab w:val="num" w:pos="720"/>
        </w:tabs>
        <w:ind w:left="720" w:hanging="360"/>
      </w:pPr>
      <w:rPr>
        <w:rFonts w:hint="default"/>
      </w:rPr>
    </w:lvl>
    <w:lvl w:ilvl="1" w:tplc="886AD2BE">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76B67E68"/>
    <w:multiLevelType w:val="hybridMultilevel"/>
    <w:tmpl w:val="E2B49D12"/>
    <w:lvl w:ilvl="0" w:tplc="2DF8FA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92F649F"/>
    <w:multiLevelType w:val="hybridMultilevel"/>
    <w:tmpl w:val="D276A6F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
  </w:num>
  <w:num w:numId="2">
    <w:abstractNumId w:val="16"/>
  </w:num>
  <w:num w:numId="3">
    <w:abstractNumId w:val="15"/>
  </w:num>
  <w:num w:numId="4">
    <w:abstractNumId w:val="10"/>
  </w:num>
  <w:num w:numId="5">
    <w:abstractNumId w:val="13"/>
  </w:num>
  <w:num w:numId="6">
    <w:abstractNumId w:val="6"/>
  </w:num>
  <w:num w:numId="7">
    <w:abstractNumId w:val="12"/>
  </w:num>
  <w:num w:numId="8">
    <w:abstractNumId w:val="9"/>
  </w:num>
  <w:num w:numId="9">
    <w:abstractNumId w:val="2"/>
  </w:num>
  <w:num w:numId="10">
    <w:abstractNumId w:val="0"/>
  </w:num>
  <w:num w:numId="11">
    <w:abstractNumId w:val="14"/>
  </w:num>
  <w:num w:numId="12">
    <w:abstractNumId w:val="17"/>
  </w:num>
  <w:num w:numId="13">
    <w:abstractNumId w:val="1"/>
  </w:num>
  <w:num w:numId="14">
    <w:abstractNumId w:val="8"/>
  </w:num>
  <w:num w:numId="15">
    <w:abstractNumId w:val="18"/>
  </w:num>
  <w:num w:numId="16">
    <w:abstractNumId w:val="20"/>
  </w:num>
  <w:num w:numId="17">
    <w:abstractNumId w:val="11"/>
  </w:num>
  <w:num w:numId="18">
    <w:abstractNumId w:val="5"/>
  </w:num>
  <w:num w:numId="19">
    <w:abstractNumId w:val="7"/>
  </w:num>
  <w:num w:numId="20">
    <w:abstractNumId w:val="19"/>
  </w:num>
  <w:num w:numId="21">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BFB"/>
    <w:rsid w:val="00030545"/>
    <w:rsid w:val="00044409"/>
    <w:rsid w:val="00052CC2"/>
    <w:rsid w:val="00072BFB"/>
    <w:rsid w:val="000926ED"/>
    <w:rsid w:val="000C0BCA"/>
    <w:rsid w:val="000C3F88"/>
    <w:rsid w:val="00100B5F"/>
    <w:rsid w:val="00104EB2"/>
    <w:rsid w:val="001321F7"/>
    <w:rsid w:val="00142376"/>
    <w:rsid w:val="00170F38"/>
    <w:rsid w:val="001711DE"/>
    <w:rsid w:val="001A756B"/>
    <w:rsid w:val="001B2FD6"/>
    <w:rsid w:val="001B7A2B"/>
    <w:rsid w:val="001D28CF"/>
    <w:rsid w:val="001D76A7"/>
    <w:rsid w:val="001E2946"/>
    <w:rsid w:val="001E3ADC"/>
    <w:rsid w:val="001E483B"/>
    <w:rsid w:val="00206502"/>
    <w:rsid w:val="00207A4C"/>
    <w:rsid w:val="00215E71"/>
    <w:rsid w:val="00223D44"/>
    <w:rsid w:val="0023207A"/>
    <w:rsid w:val="00234074"/>
    <w:rsid w:val="00251709"/>
    <w:rsid w:val="00273D11"/>
    <w:rsid w:val="00276FC2"/>
    <w:rsid w:val="00293473"/>
    <w:rsid w:val="002A53BC"/>
    <w:rsid w:val="002D0F74"/>
    <w:rsid w:val="002D791A"/>
    <w:rsid w:val="002E20AC"/>
    <w:rsid w:val="002E7753"/>
    <w:rsid w:val="002F2A46"/>
    <w:rsid w:val="003151EC"/>
    <w:rsid w:val="00323711"/>
    <w:rsid w:val="00324C82"/>
    <w:rsid w:val="00330D70"/>
    <w:rsid w:val="003329C5"/>
    <w:rsid w:val="00356211"/>
    <w:rsid w:val="00361DE9"/>
    <w:rsid w:val="00365B7F"/>
    <w:rsid w:val="00381520"/>
    <w:rsid w:val="00394560"/>
    <w:rsid w:val="003D7E3E"/>
    <w:rsid w:val="003E335C"/>
    <w:rsid w:val="003E4DF8"/>
    <w:rsid w:val="003F0EBB"/>
    <w:rsid w:val="00403A46"/>
    <w:rsid w:val="0040758D"/>
    <w:rsid w:val="0043539F"/>
    <w:rsid w:val="004358E9"/>
    <w:rsid w:val="00437CF5"/>
    <w:rsid w:val="0045283B"/>
    <w:rsid w:val="00452EB3"/>
    <w:rsid w:val="004941E4"/>
    <w:rsid w:val="004A23B8"/>
    <w:rsid w:val="004B4600"/>
    <w:rsid w:val="004C76DF"/>
    <w:rsid w:val="004D3853"/>
    <w:rsid w:val="004E7B3C"/>
    <w:rsid w:val="00512287"/>
    <w:rsid w:val="00537290"/>
    <w:rsid w:val="00540F29"/>
    <w:rsid w:val="00566913"/>
    <w:rsid w:val="00587871"/>
    <w:rsid w:val="00591048"/>
    <w:rsid w:val="005A788C"/>
    <w:rsid w:val="005D2981"/>
    <w:rsid w:val="005D32B2"/>
    <w:rsid w:val="005F2F9E"/>
    <w:rsid w:val="0061477F"/>
    <w:rsid w:val="006439ED"/>
    <w:rsid w:val="0065162F"/>
    <w:rsid w:val="0067368E"/>
    <w:rsid w:val="006739D8"/>
    <w:rsid w:val="00681B7F"/>
    <w:rsid w:val="00683F14"/>
    <w:rsid w:val="00684B13"/>
    <w:rsid w:val="00694BCF"/>
    <w:rsid w:val="006C5C9C"/>
    <w:rsid w:val="006C70A6"/>
    <w:rsid w:val="006D2395"/>
    <w:rsid w:val="007173C3"/>
    <w:rsid w:val="00724616"/>
    <w:rsid w:val="0073509D"/>
    <w:rsid w:val="00743426"/>
    <w:rsid w:val="00757878"/>
    <w:rsid w:val="0078084D"/>
    <w:rsid w:val="007906C9"/>
    <w:rsid w:val="007931A7"/>
    <w:rsid w:val="007A0517"/>
    <w:rsid w:val="007A3FF7"/>
    <w:rsid w:val="007C1D11"/>
    <w:rsid w:val="007C6384"/>
    <w:rsid w:val="007E4F79"/>
    <w:rsid w:val="007F7DE8"/>
    <w:rsid w:val="00802737"/>
    <w:rsid w:val="00821BB0"/>
    <w:rsid w:val="00823D2E"/>
    <w:rsid w:val="008252C0"/>
    <w:rsid w:val="00827C6C"/>
    <w:rsid w:val="00841A20"/>
    <w:rsid w:val="00847B22"/>
    <w:rsid w:val="00855E75"/>
    <w:rsid w:val="00862025"/>
    <w:rsid w:val="00870215"/>
    <w:rsid w:val="008729A2"/>
    <w:rsid w:val="00876D54"/>
    <w:rsid w:val="00880920"/>
    <w:rsid w:val="008C56C3"/>
    <w:rsid w:val="008C5ABA"/>
    <w:rsid w:val="008D5976"/>
    <w:rsid w:val="009163BD"/>
    <w:rsid w:val="009314AA"/>
    <w:rsid w:val="0094606F"/>
    <w:rsid w:val="0095537D"/>
    <w:rsid w:val="009627C9"/>
    <w:rsid w:val="00964DE2"/>
    <w:rsid w:val="0098523C"/>
    <w:rsid w:val="0098788C"/>
    <w:rsid w:val="009C4E00"/>
    <w:rsid w:val="009E1D3F"/>
    <w:rsid w:val="009E4F18"/>
    <w:rsid w:val="009F0556"/>
    <w:rsid w:val="00A06743"/>
    <w:rsid w:val="00A16B92"/>
    <w:rsid w:val="00A16E33"/>
    <w:rsid w:val="00A201EC"/>
    <w:rsid w:val="00A44E89"/>
    <w:rsid w:val="00A84C35"/>
    <w:rsid w:val="00AA5DBE"/>
    <w:rsid w:val="00AA64D9"/>
    <w:rsid w:val="00AB2823"/>
    <w:rsid w:val="00AB7BE2"/>
    <w:rsid w:val="00AC1B54"/>
    <w:rsid w:val="00AC41A0"/>
    <w:rsid w:val="00AD2DBA"/>
    <w:rsid w:val="00AF7846"/>
    <w:rsid w:val="00B36150"/>
    <w:rsid w:val="00B75B0E"/>
    <w:rsid w:val="00B772DA"/>
    <w:rsid w:val="00B9610E"/>
    <w:rsid w:val="00B9615D"/>
    <w:rsid w:val="00BA7FB5"/>
    <w:rsid w:val="00BB121C"/>
    <w:rsid w:val="00BD38CE"/>
    <w:rsid w:val="00BF03C2"/>
    <w:rsid w:val="00BF7771"/>
    <w:rsid w:val="00C05B16"/>
    <w:rsid w:val="00C1575F"/>
    <w:rsid w:val="00C40A5A"/>
    <w:rsid w:val="00C53B82"/>
    <w:rsid w:val="00C5592C"/>
    <w:rsid w:val="00CA5760"/>
    <w:rsid w:val="00CC42BC"/>
    <w:rsid w:val="00CD11A7"/>
    <w:rsid w:val="00CD62F8"/>
    <w:rsid w:val="00CE0B2F"/>
    <w:rsid w:val="00CE3F26"/>
    <w:rsid w:val="00D03141"/>
    <w:rsid w:val="00D167AB"/>
    <w:rsid w:val="00D16880"/>
    <w:rsid w:val="00D27E01"/>
    <w:rsid w:val="00D47345"/>
    <w:rsid w:val="00D50335"/>
    <w:rsid w:val="00D51B67"/>
    <w:rsid w:val="00D55DA4"/>
    <w:rsid w:val="00D55EBB"/>
    <w:rsid w:val="00D83339"/>
    <w:rsid w:val="00D958BF"/>
    <w:rsid w:val="00D97783"/>
    <w:rsid w:val="00DC38A6"/>
    <w:rsid w:val="00DC5B02"/>
    <w:rsid w:val="00DD33A9"/>
    <w:rsid w:val="00DD672B"/>
    <w:rsid w:val="00E05E33"/>
    <w:rsid w:val="00E073E2"/>
    <w:rsid w:val="00E101FC"/>
    <w:rsid w:val="00E30A1D"/>
    <w:rsid w:val="00E442B9"/>
    <w:rsid w:val="00E44929"/>
    <w:rsid w:val="00E55CDD"/>
    <w:rsid w:val="00E617DF"/>
    <w:rsid w:val="00E714FF"/>
    <w:rsid w:val="00E75EB4"/>
    <w:rsid w:val="00E9779A"/>
    <w:rsid w:val="00EA32E0"/>
    <w:rsid w:val="00EC0A93"/>
    <w:rsid w:val="00ED1A5F"/>
    <w:rsid w:val="00ED4028"/>
    <w:rsid w:val="00EF1660"/>
    <w:rsid w:val="00F04EB1"/>
    <w:rsid w:val="00F2074A"/>
    <w:rsid w:val="00F37828"/>
    <w:rsid w:val="00F746F3"/>
    <w:rsid w:val="00F82D7B"/>
    <w:rsid w:val="00F90482"/>
    <w:rsid w:val="00F92F5C"/>
    <w:rsid w:val="00F9441B"/>
    <w:rsid w:val="00F9664D"/>
    <w:rsid w:val="00FA34AF"/>
    <w:rsid w:val="00FA3585"/>
    <w:rsid w:val="00FA45FC"/>
    <w:rsid w:val="00FE1527"/>
    <w:rsid w:val="00FE7E31"/>
    <w:rsid w:val="00FF5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2BC"/>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1"/>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1"/>
      </w:numPr>
      <w:spacing w:after="120" w:line="300" w:lineRule="auto"/>
    </w:pPr>
  </w:style>
  <w:style w:type="paragraph" w:customStyle="1" w:styleId="ProcLevel3">
    <w:name w:val="ProcLevel3"/>
    <w:basedOn w:val="Normal"/>
    <w:pPr>
      <w:numPr>
        <w:ilvl w:val="2"/>
        <w:numId w:val="1"/>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link w:val="ToolsBlackTitleChar"/>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List">
    <w:name w:val="List"/>
    <w:basedOn w:val="Normal"/>
    <w:rsid w:val="00540F29"/>
    <w:pPr>
      <w:ind w:left="360" w:hanging="360"/>
    </w:p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rPr>
  </w:style>
  <w:style w:type="paragraph" w:styleId="Caption">
    <w:name w:val="caption"/>
    <w:basedOn w:val="Normal"/>
    <w:next w:val="Normal"/>
    <w:qFormat/>
    <w:rsid w:val="00A44E89"/>
    <w:pPr>
      <w:spacing w:before="120" w:after="120"/>
    </w:pPr>
    <w:rPr>
      <w:b/>
      <w:bCs/>
      <w:sz w:val="20"/>
      <w:szCs w:val="20"/>
    </w:rPr>
  </w:style>
  <w:style w:type="paragraph" w:styleId="BalloonText">
    <w:name w:val="Balloon Text"/>
    <w:basedOn w:val="Normal"/>
    <w:semiHidden/>
    <w:rsid w:val="00361DE9"/>
    <w:rPr>
      <w:rFonts w:ascii="Tahoma" w:hAnsi="Tahoma" w:cs="Tahoma"/>
      <w:sz w:val="16"/>
      <w:szCs w:val="16"/>
    </w:rPr>
  </w:style>
  <w:style w:type="paragraph" w:styleId="ListParagraph">
    <w:name w:val="List Paragraph"/>
    <w:basedOn w:val="Normal"/>
    <w:uiPriority w:val="34"/>
    <w:qFormat/>
    <w:rsid w:val="008252C0"/>
    <w:pPr>
      <w:ind w:left="720"/>
    </w:pPr>
  </w:style>
  <w:style w:type="character" w:customStyle="1" w:styleId="ToolsBlackTitleChar">
    <w:name w:val="ToolsBlackTitle Char"/>
    <w:basedOn w:val="DefaultParagraphFont"/>
    <w:link w:val="ToolsBlackTitle"/>
    <w:rsid w:val="00030545"/>
    <w:rPr>
      <w:b/>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2BC"/>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1"/>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1"/>
      </w:numPr>
      <w:spacing w:after="120" w:line="300" w:lineRule="auto"/>
    </w:pPr>
  </w:style>
  <w:style w:type="paragraph" w:customStyle="1" w:styleId="ProcLevel3">
    <w:name w:val="ProcLevel3"/>
    <w:basedOn w:val="Normal"/>
    <w:pPr>
      <w:numPr>
        <w:ilvl w:val="2"/>
        <w:numId w:val="1"/>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link w:val="ToolsBlackTitleChar"/>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List">
    <w:name w:val="List"/>
    <w:basedOn w:val="Normal"/>
    <w:rsid w:val="00540F29"/>
    <w:pPr>
      <w:ind w:left="360" w:hanging="360"/>
    </w:p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rPr>
  </w:style>
  <w:style w:type="paragraph" w:styleId="Caption">
    <w:name w:val="caption"/>
    <w:basedOn w:val="Normal"/>
    <w:next w:val="Normal"/>
    <w:qFormat/>
    <w:rsid w:val="00A44E89"/>
    <w:pPr>
      <w:spacing w:before="120" w:after="120"/>
    </w:pPr>
    <w:rPr>
      <w:b/>
      <w:bCs/>
      <w:sz w:val="20"/>
      <w:szCs w:val="20"/>
    </w:rPr>
  </w:style>
  <w:style w:type="paragraph" w:styleId="BalloonText">
    <w:name w:val="Balloon Text"/>
    <w:basedOn w:val="Normal"/>
    <w:semiHidden/>
    <w:rsid w:val="00361DE9"/>
    <w:rPr>
      <w:rFonts w:ascii="Tahoma" w:hAnsi="Tahoma" w:cs="Tahoma"/>
      <w:sz w:val="16"/>
      <w:szCs w:val="16"/>
    </w:rPr>
  </w:style>
  <w:style w:type="paragraph" w:styleId="ListParagraph">
    <w:name w:val="List Paragraph"/>
    <w:basedOn w:val="Normal"/>
    <w:uiPriority w:val="34"/>
    <w:qFormat/>
    <w:rsid w:val="008252C0"/>
    <w:pPr>
      <w:ind w:left="720"/>
    </w:pPr>
  </w:style>
  <w:style w:type="character" w:customStyle="1" w:styleId="ToolsBlackTitleChar">
    <w:name w:val="ToolsBlackTitle Char"/>
    <w:basedOn w:val="DefaultParagraphFont"/>
    <w:link w:val="ToolsBlackTitle"/>
    <w:rsid w:val="00030545"/>
    <w:rPr>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5.xml"/><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6.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an%20Maldonado\Local%20Settings\Temporary%20Internet%20Files\OLK4\Instruction%20Template%20Iss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Instruction Template IssB</Template>
  <TotalTime>20</TotalTime>
  <Pages>9</Pages>
  <Words>1759</Words>
  <Characters>8579</Characters>
  <Application>Microsoft Office Word</Application>
  <DocSecurity>0</DocSecurity>
  <Lines>478</Lines>
  <Paragraphs>162</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10256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Juan Maldonado</dc:creator>
  <cp:keywords>PUBLIC</cp:keywords>
  <cp:lastModifiedBy>S. Marston</cp:lastModifiedBy>
  <cp:revision>6</cp:revision>
  <cp:lastPrinted>2013-12-19T22:11:00Z</cp:lastPrinted>
  <dcterms:created xsi:type="dcterms:W3CDTF">2015-01-29T21:35:00Z</dcterms:created>
  <dcterms:modified xsi:type="dcterms:W3CDTF">2015-01-30T00:26:00Z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4ec7da92-bf37-438d-914b-532ce14f3c84</vt:lpwstr>
  </property>
  <property fmtid="{D5CDD505-2E9C-101B-9397-08002B2CF9AE}" pid="3" name="xClassification">
    <vt:lpwstr>PUBLIC</vt:lpwstr>
  </property>
  <property fmtid="{D5CDD505-2E9C-101B-9397-08002B2CF9AE}" pid="4" name="xVisual Markings">
    <vt:lpwstr>No Label</vt:lpwstr>
  </property>
</Properties>
</file>